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CF8C5" w14:textId="243CFB78" w:rsidR="00F87859" w:rsidRDefault="00274D7C" w:rsidP="00F87859">
      <w:pPr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73CB87BE" wp14:editId="353210C3">
            <wp:simplePos x="0" y="0"/>
            <wp:positionH relativeFrom="margin">
              <wp:posOffset>-12032</wp:posOffset>
            </wp:positionH>
            <wp:positionV relativeFrom="margin">
              <wp:posOffset>-135255</wp:posOffset>
            </wp:positionV>
            <wp:extent cx="3137535" cy="975995"/>
            <wp:effectExtent l="0" t="0" r="0" b="0"/>
            <wp:wrapSquare wrapText="bothSides"/>
            <wp:docPr id="3" name="Picture 3" descr="Logo: Te Kāwanatanga o Aotearoa New Zealand Govern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35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8240" behindDoc="0" locked="0" layoutInCell="1" allowOverlap="1" wp14:anchorId="58563097" wp14:editId="7CDDA818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056BC" w14:textId="7D6D3DAA" w:rsidR="00F87859" w:rsidRDefault="00F87859" w:rsidP="00F87859">
      <w:pPr>
        <w:rPr>
          <w:rFonts w:cs="Arial"/>
          <w:szCs w:val="32"/>
        </w:rPr>
      </w:pPr>
    </w:p>
    <w:p w14:paraId="078C5AD8" w14:textId="6893619F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2E85BD34" w14:textId="44723484" w:rsidR="00F87859" w:rsidRDefault="00F87859" w:rsidP="00F87859">
      <w:pPr>
        <w:rPr>
          <w:rFonts w:cs="Arial"/>
          <w:szCs w:val="32"/>
        </w:rPr>
      </w:pPr>
    </w:p>
    <w:p w14:paraId="5BB83839" w14:textId="6B8BF816" w:rsidR="00F87859" w:rsidRDefault="00F87859" w:rsidP="00F87859">
      <w:pPr>
        <w:rPr>
          <w:rFonts w:cs="Arial"/>
          <w:szCs w:val="32"/>
        </w:rPr>
      </w:pPr>
    </w:p>
    <w:p w14:paraId="6F80ED13" w14:textId="7EE75712" w:rsidR="00887F23" w:rsidRPr="00D268A5" w:rsidRDefault="009A44BB" w:rsidP="00AA1810">
      <w:pPr>
        <w:pStyle w:val="Title"/>
        <w:ind w:left="-567" w:right="-472"/>
      </w:pPr>
      <w:r w:rsidRPr="00D268A5">
        <w:t>S</w:t>
      </w:r>
      <w:r w:rsidR="00F532C8" w:rsidRPr="00D268A5">
        <w:t xml:space="preserve">upport </w:t>
      </w:r>
      <w:r w:rsidRPr="00D268A5">
        <w:t>for tertiary education learners who are disabled</w:t>
      </w:r>
      <w:r w:rsidR="00D268A5">
        <w:t>,</w:t>
      </w:r>
      <w:r w:rsidRPr="00D268A5">
        <w:t xml:space="preserve"> neurodiverse or need learning support </w:t>
      </w:r>
    </w:p>
    <w:p w14:paraId="45891CD9" w14:textId="342CDA08" w:rsidR="00887F23" w:rsidRDefault="00D8565D" w:rsidP="00AA1810">
      <w:pPr>
        <w:pStyle w:val="Title"/>
      </w:pPr>
      <w:r w:rsidRPr="00D268A5">
        <w:rPr>
          <w:noProof/>
        </w:rPr>
        <w:drawing>
          <wp:anchor distT="0" distB="0" distL="114300" distR="114300" simplePos="0" relativeHeight="251884544" behindDoc="0" locked="0" layoutInCell="1" allowOverlap="1" wp14:anchorId="1080D9FE" wp14:editId="333CDD6B">
            <wp:simplePos x="0" y="0"/>
            <wp:positionH relativeFrom="column">
              <wp:posOffset>998220</wp:posOffset>
            </wp:positionH>
            <wp:positionV relativeFrom="paragraph">
              <wp:posOffset>92242</wp:posOffset>
            </wp:positionV>
            <wp:extent cx="3524885" cy="3524885"/>
            <wp:effectExtent l="0" t="0" r="0" b="0"/>
            <wp:wrapThrough wrapText="bothSides">
              <wp:wrapPolygon edited="0">
                <wp:start x="10273" y="584"/>
                <wp:lineTo x="9222" y="1051"/>
                <wp:lineTo x="8055" y="1985"/>
                <wp:lineTo x="8055" y="2685"/>
                <wp:lineTo x="7471" y="4553"/>
                <wp:lineTo x="7354" y="8288"/>
                <wp:lineTo x="5603" y="8638"/>
                <wp:lineTo x="4202" y="9456"/>
                <wp:lineTo x="3852" y="13658"/>
                <wp:lineTo x="3385" y="14825"/>
                <wp:lineTo x="2918" y="15643"/>
                <wp:lineTo x="3385" y="17627"/>
                <wp:lineTo x="3385" y="18678"/>
                <wp:lineTo x="4086" y="19495"/>
                <wp:lineTo x="4903" y="19495"/>
                <wp:lineTo x="4903" y="21479"/>
                <wp:lineTo x="18211" y="21479"/>
                <wp:lineTo x="18211" y="21363"/>
                <wp:lineTo x="17394" y="19495"/>
                <wp:lineTo x="18444" y="17627"/>
                <wp:lineTo x="18678" y="13892"/>
                <wp:lineTo x="17861" y="12024"/>
                <wp:lineTo x="17160" y="9689"/>
                <wp:lineTo x="16576" y="8638"/>
                <wp:lineTo x="16110" y="8288"/>
                <wp:lineTo x="14709" y="6420"/>
                <wp:lineTo x="14358" y="2218"/>
                <wp:lineTo x="12491" y="934"/>
                <wp:lineTo x="11557" y="584"/>
                <wp:lineTo x="10273" y="584"/>
              </wp:wrapPolygon>
            </wp:wrapThrough>
            <wp:docPr id="448185665" name="Picture 1" descr="A person holding books and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185665" name="Picture 1" descr="A person holding books and looking at the camera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885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13C0C" w14:textId="2ADE5C62" w:rsidR="00F532C8" w:rsidRDefault="00F532C8" w:rsidP="00F532C8">
      <w:pPr>
        <w:rPr>
          <w:lang w:val="en-NZ" w:eastAsia="en-GB"/>
        </w:rPr>
      </w:pPr>
    </w:p>
    <w:p w14:paraId="6DE50BC3" w14:textId="4CB4A7A4" w:rsidR="00F532C8" w:rsidRPr="00F532C8" w:rsidRDefault="00F532C8" w:rsidP="00F532C8">
      <w:pPr>
        <w:rPr>
          <w:lang w:val="en-NZ" w:eastAsia="en-GB"/>
        </w:rPr>
      </w:pPr>
    </w:p>
    <w:p w14:paraId="38248D12" w14:textId="72983B54" w:rsidR="00887F23" w:rsidRDefault="00887F23" w:rsidP="00AA1810">
      <w:pPr>
        <w:pStyle w:val="Title"/>
      </w:pPr>
    </w:p>
    <w:p w14:paraId="6D018F25" w14:textId="0FE1F191" w:rsidR="00D8565D" w:rsidRDefault="00D8565D" w:rsidP="00BF5DDC">
      <w:pPr>
        <w:pStyle w:val="Datepublished"/>
      </w:pPr>
    </w:p>
    <w:p w14:paraId="4CBBAC3C" w14:textId="3422090C" w:rsidR="00D8565D" w:rsidRDefault="00D8565D" w:rsidP="00BF5DDC">
      <w:pPr>
        <w:pStyle w:val="Datepublished"/>
      </w:pPr>
    </w:p>
    <w:p w14:paraId="7A804E3B" w14:textId="6B13C803" w:rsidR="00D8565D" w:rsidRDefault="00D8565D" w:rsidP="00BF5DDC">
      <w:pPr>
        <w:pStyle w:val="Datepublished"/>
      </w:pPr>
    </w:p>
    <w:p w14:paraId="4A153AC1" w14:textId="20CAB3C8" w:rsidR="00D8565D" w:rsidRDefault="00D8565D" w:rsidP="00BF5DDC">
      <w:pPr>
        <w:pStyle w:val="Datepublished"/>
      </w:pPr>
      <w:r>
        <w:rPr>
          <w:noProof/>
        </w:rPr>
        <w:drawing>
          <wp:anchor distT="0" distB="0" distL="114300" distR="114300" simplePos="0" relativeHeight="251891712" behindDoc="1" locked="0" layoutInCell="1" allowOverlap="1" wp14:anchorId="17F9238F" wp14:editId="308F5BF9">
            <wp:simplePos x="0" y="0"/>
            <wp:positionH relativeFrom="column">
              <wp:posOffset>3850005</wp:posOffset>
            </wp:positionH>
            <wp:positionV relativeFrom="paragraph">
              <wp:posOffset>303163</wp:posOffset>
            </wp:positionV>
            <wp:extent cx="2165350" cy="1445260"/>
            <wp:effectExtent l="0" t="0" r="6350" b="2540"/>
            <wp:wrapNone/>
            <wp:docPr id="1911784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C09F8" w14:textId="77777777" w:rsidR="00D8565D" w:rsidRDefault="00D8565D" w:rsidP="00D8565D">
      <w:pPr>
        <w:pStyle w:val="Datepublished"/>
        <w:jc w:val="left"/>
      </w:pPr>
    </w:p>
    <w:p w14:paraId="6D44B604" w14:textId="1B5FC9C3" w:rsidR="00F87859" w:rsidRPr="00570380" w:rsidRDefault="00887F23" w:rsidP="00D8565D">
      <w:pPr>
        <w:pStyle w:val="Datepublished"/>
        <w:jc w:val="left"/>
      </w:pPr>
      <w:r w:rsidRPr="00570380">
        <w:t xml:space="preserve">Published: </w:t>
      </w:r>
      <w:r w:rsidR="00D268A5">
        <w:t>January 2024</w:t>
      </w:r>
    </w:p>
    <w:p w14:paraId="0007A66D" w14:textId="26539AF4" w:rsidR="00570380" w:rsidRPr="00570380" w:rsidRDefault="00F87859" w:rsidP="00570380">
      <w:pPr>
        <w:pStyle w:val="Heading1"/>
        <w:rPr>
          <w:noProof/>
          <w:lang w:val="en-NZ" w:eastAsia="en-NZ"/>
        </w:rPr>
      </w:pPr>
      <w:r w:rsidRPr="00153863">
        <w:br w:type="page"/>
      </w:r>
      <w:r w:rsidR="00124EA8">
        <w:rPr>
          <w:noProof/>
          <w:lang w:val="en-NZ" w:eastAsia="en-NZ"/>
        </w:rPr>
        <w:lastRenderedPageBreak/>
        <w:t xml:space="preserve">About this </w:t>
      </w:r>
      <w:r w:rsidR="00BC1367">
        <w:rPr>
          <w:noProof/>
          <w:lang w:val="en-NZ" w:eastAsia="en-NZ"/>
        </w:rPr>
        <w:t>document</w:t>
      </w:r>
    </w:p>
    <w:p w14:paraId="40885786" w14:textId="5F96C346" w:rsidR="00D852B6" w:rsidRDefault="00891E95" w:rsidP="00124EA8">
      <w:r>
        <w:rPr>
          <w:noProof/>
        </w:rPr>
        <w:drawing>
          <wp:anchor distT="0" distB="0" distL="114300" distR="114300" simplePos="0" relativeHeight="251849728" behindDoc="0" locked="0" layoutInCell="1" allowOverlap="1" wp14:anchorId="21357679" wp14:editId="4E5D83A7">
            <wp:simplePos x="0" y="0"/>
            <wp:positionH relativeFrom="column">
              <wp:posOffset>118321</wp:posOffset>
            </wp:positionH>
            <wp:positionV relativeFrom="paragraph">
              <wp:posOffset>231352</wp:posOffset>
            </wp:positionV>
            <wp:extent cx="1280160" cy="1178054"/>
            <wp:effectExtent l="0" t="0" r="0" b="3175"/>
            <wp:wrapNone/>
            <wp:docPr id="207055854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55854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17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284CD" w14:textId="3399759E" w:rsidR="00EF4A04" w:rsidRDefault="00EF4A04" w:rsidP="00124EA8"/>
    <w:p w14:paraId="5842EAB2" w14:textId="6731FA20" w:rsidR="00EB5292" w:rsidRDefault="00891E95" w:rsidP="00EB5292">
      <w:r>
        <w:rPr>
          <w:noProof/>
        </w:rPr>
        <w:drawing>
          <wp:anchor distT="0" distB="0" distL="114300" distR="114300" simplePos="0" relativeHeight="251847680" behindDoc="0" locked="0" layoutInCell="1" allowOverlap="1" wp14:anchorId="1CB631F9" wp14:editId="041F1C04">
            <wp:simplePos x="0" y="0"/>
            <wp:positionH relativeFrom="column">
              <wp:posOffset>110913</wp:posOffset>
            </wp:positionH>
            <wp:positionV relativeFrom="paragraph">
              <wp:posOffset>1027853</wp:posOffset>
            </wp:positionV>
            <wp:extent cx="1380066" cy="1380066"/>
            <wp:effectExtent l="0" t="0" r="0" b="0"/>
            <wp:wrapNone/>
            <wp:docPr id="1914761538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761538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066" cy="138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A04">
        <w:t>This</w:t>
      </w:r>
      <w:r>
        <w:t xml:space="preserve"> Easy Read</w:t>
      </w:r>
      <w:r w:rsidR="00EF4A04">
        <w:t xml:space="preserve"> </w:t>
      </w:r>
      <w:r w:rsidR="00EB5292">
        <w:t xml:space="preserve">document is about </w:t>
      </w:r>
      <w:r w:rsidR="005B21F2">
        <w:t>what</w:t>
      </w:r>
      <w:r w:rsidR="00EB5292">
        <w:t xml:space="preserve"> educational support</w:t>
      </w:r>
      <w:r w:rsidR="00DA65CF">
        <w:t xml:space="preserve"> is</w:t>
      </w:r>
      <w:r w:rsidR="00EB5292">
        <w:t xml:space="preserve"> available for people who:</w:t>
      </w:r>
    </w:p>
    <w:p w14:paraId="51FF2E9C" w14:textId="0463F0F1" w:rsidR="00EF4A04" w:rsidRDefault="00EB5292" w:rsidP="00EB5292">
      <w:pPr>
        <w:pStyle w:val="Listtoplevel"/>
      </w:pPr>
      <w:r>
        <w:t xml:space="preserve">are disabled </w:t>
      </w:r>
    </w:p>
    <w:p w14:paraId="612DBE29" w14:textId="33CF5020" w:rsidR="00EB5292" w:rsidRDefault="00EB5292" w:rsidP="00EB5292">
      <w:pPr>
        <w:pStyle w:val="Listtoplevel"/>
      </w:pPr>
      <w:r>
        <w:t xml:space="preserve">are </w:t>
      </w:r>
      <w:r w:rsidRPr="00EB5292">
        <w:rPr>
          <w:b/>
          <w:bCs/>
        </w:rPr>
        <w:t>neurodiverse</w:t>
      </w:r>
      <w:r>
        <w:t xml:space="preserve"> </w:t>
      </w:r>
    </w:p>
    <w:p w14:paraId="6BC479A0" w14:textId="30622BA1" w:rsidR="00EB5292" w:rsidRDefault="00AF4077" w:rsidP="00891E95">
      <w:pPr>
        <w:pStyle w:val="Listtoplevel"/>
      </w:pPr>
      <w:r w:rsidRPr="00AE4BE4">
        <w:rPr>
          <w:rFonts w:eastAsia="Times New Roman"/>
          <w:shd w:val="clear" w:color="auto" w:fill="FFFFFF"/>
          <w:lang w:eastAsia="en-GB"/>
        </w:rPr>
        <w:drawing>
          <wp:anchor distT="0" distB="0" distL="114300" distR="114300" simplePos="0" relativeHeight="251877376" behindDoc="0" locked="0" layoutInCell="1" allowOverlap="1" wp14:anchorId="5E6C6494" wp14:editId="33C07A97">
            <wp:simplePos x="0" y="0"/>
            <wp:positionH relativeFrom="column">
              <wp:posOffset>-87085</wp:posOffset>
            </wp:positionH>
            <wp:positionV relativeFrom="paragraph">
              <wp:posOffset>188051</wp:posOffset>
            </wp:positionV>
            <wp:extent cx="1828800" cy="1043940"/>
            <wp:effectExtent l="0" t="0" r="0" b="3810"/>
            <wp:wrapNone/>
            <wp:docPr id="1417885484" name="Picture 14178854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885484" name="Picture 14178854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292">
        <w:t xml:space="preserve">need extra learning support for any reason. </w:t>
      </w:r>
    </w:p>
    <w:p w14:paraId="5E4EF533" w14:textId="71B62CB5" w:rsidR="00EB5292" w:rsidRDefault="00EB5292" w:rsidP="00EB5292"/>
    <w:p w14:paraId="6FE34702" w14:textId="351FB81E" w:rsidR="00124EA8" w:rsidRDefault="00D6123B" w:rsidP="006345D4">
      <w:pPr>
        <w:ind w:left="0"/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A131291" wp14:editId="66BD2390">
                <wp:simplePos x="0" y="0"/>
                <wp:positionH relativeFrom="column">
                  <wp:posOffset>2247900</wp:posOffset>
                </wp:positionH>
                <wp:positionV relativeFrom="paragraph">
                  <wp:posOffset>207645</wp:posOffset>
                </wp:positionV>
                <wp:extent cx="3544570" cy="36004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36004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DAC7C" id="Rectangle 1" o:spid="_x0000_s1026" style="position:absolute;margin-left:177pt;margin-top:16.35pt;width:279.1pt;height:283.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" fillcolor="#bdd6ee [1304]" stroked="f" strokeweight="1pt"/>
            </w:pict>
          </mc:Fallback>
        </mc:AlternateContent>
      </w:r>
      <w:r w:rsidR="00D268A5">
        <w:rPr>
          <w:noProof/>
        </w:rPr>
        <w:drawing>
          <wp:anchor distT="0" distB="0" distL="114300" distR="114300" simplePos="0" relativeHeight="251821056" behindDoc="0" locked="0" layoutInCell="1" allowOverlap="1" wp14:anchorId="6B543B56" wp14:editId="67185DC9">
            <wp:simplePos x="0" y="0"/>
            <wp:positionH relativeFrom="column">
              <wp:posOffset>-152251</wp:posOffset>
            </wp:positionH>
            <wp:positionV relativeFrom="paragraph">
              <wp:posOffset>212052</wp:posOffset>
            </wp:positionV>
            <wp:extent cx="1640541" cy="1640541"/>
            <wp:effectExtent l="0" t="0" r="0" b="0"/>
            <wp:wrapNone/>
            <wp:docPr id="1908692490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69249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541" cy="164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81BE6" w14:textId="547AFBD6" w:rsidR="00124EA8" w:rsidRDefault="006345D4" w:rsidP="00D67451">
      <w:pPr>
        <w:rPr>
          <w:noProof/>
        </w:rPr>
      </w:pPr>
      <w:r>
        <w:rPr>
          <w:b/>
          <w:bCs/>
          <w:noProof/>
        </w:rPr>
        <w:t xml:space="preserve">Neurodiverse </w:t>
      </w:r>
      <w:r>
        <w:rPr>
          <w:noProof/>
        </w:rPr>
        <w:t>people have brains that work in different way</w:t>
      </w:r>
      <w:r w:rsidR="00D47AB2">
        <w:rPr>
          <w:noProof/>
        </w:rPr>
        <w:t>s</w:t>
      </w:r>
      <w:r>
        <w:rPr>
          <w:noProof/>
        </w:rPr>
        <w:t xml:space="preserve">. </w:t>
      </w:r>
    </w:p>
    <w:p w14:paraId="080AA903" w14:textId="0DCF6A13" w:rsidR="006345D4" w:rsidRDefault="006345D4" w:rsidP="00D67451"/>
    <w:p w14:paraId="7D2C59D4" w14:textId="47E315A3" w:rsidR="006345D4" w:rsidRDefault="006345D4" w:rsidP="00D67451"/>
    <w:p w14:paraId="29D35E4A" w14:textId="7584CD4E" w:rsidR="006345D4" w:rsidRDefault="00D268A5" w:rsidP="00D67451">
      <w:r>
        <w:rPr>
          <w:noProof/>
        </w:rPr>
        <w:drawing>
          <wp:anchor distT="0" distB="0" distL="114300" distR="114300" simplePos="0" relativeHeight="251883520" behindDoc="0" locked="0" layoutInCell="1" allowOverlap="1" wp14:anchorId="4B825D25" wp14:editId="3A015D1E">
            <wp:simplePos x="0" y="0"/>
            <wp:positionH relativeFrom="column">
              <wp:posOffset>-85800</wp:posOffset>
            </wp:positionH>
            <wp:positionV relativeFrom="paragraph">
              <wp:posOffset>400050</wp:posOffset>
            </wp:positionV>
            <wp:extent cx="1573306" cy="1573306"/>
            <wp:effectExtent l="0" t="0" r="8255" b="8255"/>
            <wp:wrapThrough wrapText="bothSides">
              <wp:wrapPolygon edited="0">
                <wp:start x="4186" y="262"/>
                <wp:lineTo x="2354" y="1831"/>
                <wp:lineTo x="2878" y="4971"/>
                <wp:lineTo x="0" y="9156"/>
                <wp:lineTo x="0" y="21452"/>
                <wp:lineTo x="21452" y="21452"/>
                <wp:lineTo x="21452" y="8895"/>
                <wp:lineTo x="19882" y="4971"/>
                <wp:lineTo x="20144" y="2616"/>
                <wp:lineTo x="17004" y="1570"/>
                <wp:lineTo x="7325" y="262"/>
                <wp:lineTo x="4186" y="262"/>
              </wp:wrapPolygon>
            </wp:wrapThrough>
            <wp:docPr id="108544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4290" name="Picture 10854429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306" cy="1573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5D4">
        <w:t>They may have conditions like:</w:t>
      </w:r>
    </w:p>
    <w:p w14:paraId="4AE71545" w14:textId="70BB1A7B" w:rsidR="006345D4" w:rsidRDefault="002C3199" w:rsidP="006345D4">
      <w:pPr>
        <w:pStyle w:val="ListParagraph"/>
        <w:numPr>
          <w:ilvl w:val="0"/>
          <w:numId w:val="14"/>
        </w:numPr>
      </w:pPr>
      <w:r>
        <w:t>A</w:t>
      </w:r>
      <w:r w:rsidR="006345D4">
        <w:t xml:space="preserve">utism </w:t>
      </w:r>
    </w:p>
    <w:p w14:paraId="3DF0AC49" w14:textId="1CF4C70C" w:rsidR="006345D4" w:rsidRPr="006345D4" w:rsidRDefault="006345D4" w:rsidP="006345D4">
      <w:pPr>
        <w:pStyle w:val="ListParagraph"/>
        <w:numPr>
          <w:ilvl w:val="0"/>
          <w:numId w:val="14"/>
        </w:numPr>
      </w:pPr>
      <w:r>
        <w:t>Attention Deficit Hyperactivity Disorder / ADHD</w:t>
      </w:r>
      <w:r w:rsidR="002C3199">
        <w:t>.</w:t>
      </w:r>
    </w:p>
    <w:p w14:paraId="58B00821" w14:textId="7C62D6A9" w:rsidR="008B19DB" w:rsidRDefault="00D268A5" w:rsidP="00D67451">
      <w:r w:rsidRPr="00BA5DDE">
        <w:rPr>
          <w:noProof/>
        </w:rPr>
        <w:lastRenderedPageBreak/>
        <w:drawing>
          <wp:anchor distT="0" distB="0" distL="114300" distR="114300" simplePos="0" relativeHeight="251851776" behindDoc="0" locked="0" layoutInCell="1" allowOverlap="1" wp14:anchorId="6F8DF4D1" wp14:editId="1CA8B6DD">
            <wp:simplePos x="0" y="0"/>
            <wp:positionH relativeFrom="column">
              <wp:posOffset>247613</wp:posOffset>
            </wp:positionH>
            <wp:positionV relativeFrom="paragraph">
              <wp:posOffset>23495</wp:posOffset>
            </wp:positionV>
            <wp:extent cx="1371600" cy="910455"/>
            <wp:effectExtent l="0" t="0" r="0" b="4445"/>
            <wp:wrapNone/>
            <wp:docPr id="1523125818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125818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9DB">
        <w:t>There is a lot of support available:</w:t>
      </w:r>
    </w:p>
    <w:p w14:paraId="06C33048" w14:textId="6383732C" w:rsidR="00EF4A04" w:rsidRDefault="00D268A5" w:rsidP="00BA5DDE">
      <w:pPr>
        <w:pStyle w:val="Listtoplevel"/>
      </w:pPr>
      <w:r>
        <w:drawing>
          <wp:anchor distT="0" distB="0" distL="114300" distR="114300" simplePos="0" relativeHeight="251850752" behindDoc="0" locked="0" layoutInCell="1" allowOverlap="1" wp14:anchorId="5D3FB750" wp14:editId="52BC5EAE">
            <wp:simplePos x="0" y="0"/>
            <wp:positionH relativeFrom="column">
              <wp:posOffset>244475</wp:posOffset>
            </wp:positionH>
            <wp:positionV relativeFrom="paragraph">
              <wp:posOffset>949512</wp:posOffset>
            </wp:positionV>
            <wp:extent cx="1280160" cy="968166"/>
            <wp:effectExtent l="0" t="0" r="0" b="3810"/>
            <wp:wrapNone/>
            <wp:docPr id="1203099088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99088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96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224">
        <w:t>w</w:t>
      </w:r>
      <w:r w:rsidR="008B19DB">
        <w:t xml:space="preserve">hen you are </w:t>
      </w:r>
      <w:r w:rsidR="00EA21AA">
        <w:br/>
      </w:r>
      <w:r w:rsidR="008B19DB">
        <w:t xml:space="preserve">studying / training </w:t>
      </w:r>
    </w:p>
    <w:p w14:paraId="674C6661" w14:textId="2E6F5DB5" w:rsidR="008B19DB" w:rsidRDefault="008B19DB" w:rsidP="00E70224">
      <w:pPr>
        <w:pStyle w:val="Listtoplevel"/>
      </w:pPr>
      <w:r>
        <w:t xml:space="preserve">for as long as you are </w:t>
      </w:r>
      <w:r w:rsidR="00D47AB2">
        <w:br/>
      </w:r>
      <w:r>
        <w:t xml:space="preserve">studying </w:t>
      </w:r>
      <w:r w:rsidR="00EA21AA">
        <w:t xml:space="preserve">/ training. </w:t>
      </w:r>
    </w:p>
    <w:p w14:paraId="091FF906" w14:textId="6E359674" w:rsidR="00124EA8" w:rsidRDefault="00124EA8" w:rsidP="00D67451"/>
    <w:p w14:paraId="119FA18F" w14:textId="77777777" w:rsidR="00100E36" w:rsidRDefault="00100E36" w:rsidP="00E70224"/>
    <w:p w14:paraId="299EC0EE" w14:textId="77777777" w:rsidR="00100E36" w:rsidRPr="00100E36" w:rsidRDefault="00100E36" w:rsidP="00E70224"/>
    <w:p w14:paraId="02039A74" w14:textId="77777777" w:rsidR="00124EA8" w:rsidRPr="00D67451" w:rsidRDefault="00124EA8" w:rsidP="00E70224"/>
    <w:p w14:paraId="5F490E95" w14:textId="200838D4" w:rsidR="0064667B" w:rsidRDefault="0064667B" w:rsidP="00E70224">
      <w:pPr>
        <w:rPr>
          <w:rFonts w:eastAsia="Arial Unicode MS"/>
          <w:b/>
          <w:kern w:val="28"/>
          <w:sz w:val="44"/>
        </w:rPr>
      </w:pPr>
      <w:r>
        <w:br w:type="page"/>
      </w:r>
    </w:p>
    <w:p w14:paraId="10C15E0C" w14:textId="452021A9" w:rsidR="00124EA8" w:rsidRDefault="008676D3" w:rsidP="00124EA8">
      <w:pPr>
        <w:pStyle w:val="Heading1"/>
      </w:pPr>
      <w:r>
        <w:t xml:space="preserve">Working with your school </w:t>
      </w:r>
    </w:p>
    <w:p w14:paraId="6541BCC3" w14:textId="0A19EEC6" w:rsidR="00124EA8" w:rsidRDefault="00272BDF" w:rsidP="00124EA8">
      <w:r w:rsidRPr="005643D8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52800" behindDoc="0" locked="0" layoutInCell="1" allowOverlap="1" wp14:anchorId="23400436" wp14:editId="6AE247DB">
            <wp:simplePos x="0" y="0"/>
            <wp:positionH relativeFrom="column">
              <wp:posOffset>-121173</wp:posOffset>
            </wp:positionH>
            <wp:positionV relativeFrom="paragraph">
              <wp:posOffset>167005</wp:posOffset>
            </wp:positionV>
            <wp:extent cx="1613647" cy="1613647"/>
            <wp:effectExtent l="0" t="0" r="5715" b="5715"/>
            <wp:wrapNone/>
            <wp:docPr id="1230686504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686504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647" cy="161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36CD8" w14:textId="7E521E3F" w:rsidR="00124EA8" w:rsidRPr="00124EA8" w:rsidRDefault="00124EA8" w:rsidP="0008372B"/>
    <w:p w14:paraId="0E53D578" w14:textId="49C5B8AD" w:rsidR="004567B0" w:rsidRDefault="008676D3" w:rsidP="0008372B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When you turn 14 years old your school should be assisting you </w:t>
      </w:r>
      <w:r w:rsidR="00D47AB2">
        <w:rPr>
          <w:rFonts w:eastAsia="Times New Roman"/>
          <w:shd w:val="clear" w:color="auto" w:fill="FFFFFF"/>
          <w:lang w:eastAsia="en-GB"/>
        </w:rPr>
        <w:t>in making</w:t>
      </w:r>
      <w:r>
        <w:rPr>
          <w:rFonts w:eastAsia="Times New Roman"/>
          <w:shd w:val="clear" w:color="auto" w:fill="FFFFFF"/>
          <w:lang w:eastAsia="en-GB"/>
        </w:rPr>
        <w:t xml:space="preserve"> a plan</w:t>
      </w:r>
      <w:r w:rsidR="00922E86">
        <w:rPr>
          <w:rFonts w:eastAsia="Times New Roman"/>
          <w:shd w:val="clear" w:color="auto" w:fill="FFFFFF"/>
          <w:lang w:eastAsia="en-GB"/>
        </w:rPr>
        <w:t>.</w:t>
      </w:r>
    </w:p>
    <w:p w14:paraId="547BF871" w14:textId="77777777" w:rsidR="00922E86" w:rsidRDefault="00922E86" w:rsidP="00922E86"/>
    <w:p w14:paraId="4779D5D5" w14:textId="549FA27C" w:rsidR="00922E86" w:rsidRDefault="00922E86" w:rsidP="00922E86">
      <w:r w:rsidRPr="005643D8">
        <w:rPr>
          <w:noProof/>
        </w:rPr>
        <w:drawing>
          <wp:anchor distT="0" distB="0" distL="114300" distR="114300" simplePos="0" relativeHeight="251853824" behindDoc="0" locked="0" layoutInCell="1" allowOverlap="1" wp14:anchorId="68864AAA" wp14:editId="29EE8DFF">
            <wp:simplePos x="0" y="0"/>
            <wp:positionH relativeFrom="column">
              <wp:posOffset>-225812</wp:posOffset>
            </wp:positionH>
            <wp:positionV relativeFrom="paragraph">
              <wp:posOffset>208915</wp:posOffset>
            </wp:positionV>
            <wp:extent cx="1828800" cy="1068858"/>
            <wp:effectExtent l="0" t="0" r="0" b="0"/>
            <wp:wrapNone/>
            <wp:docPr id="190097187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97187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6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698B3" w14:textId="3CB28EE3" w:rsidR="00876AC1" w:rsidRPr="0008372B" w:rsidRDefault="00922E86" w:rsidP="00922E86">
      <w:r>
        <w:t>The plan will show how the school will help you with your extra learning needs.</w:t>
      </w:r>
      <w:r w:rsidR="00876AC1" w:rsidRPr="0008372B">
        <w:t xml:space="preserve">  </w:t>
      </w:r>
    </w:p>
    <w:p w14:paraId="0194CF58" w14:textId="06449ADA" w:rsidR="008676D3" w:rsidRDefault="008676D3" w:rsidP="004567B0">
      <w:pPr>
        <w:rPr>
          <w:rFonts w:eastAsia="Times New Roman"/>
          <w:shd w:val="clear" w:color="auto" w:fill="FFFFFF"/>
          <w:lang w:eastAsia="en-GB"/>
        </w:rPr>
      </w:pPr>
    </w:p>
    <w:p w14:paraId="013C9CAC" w14:textId="573D746E" w:rsidR="008676D3" w:rsidRDefault="008676D3" w:rsidP="004567B0">
      <w:pPr>
        <w:rPr>
          <w:rFonts w:eastAsia="Times New Roman"/>
          <w:shd w:val="clear" w:color="auto" w:fill="FFFFFF"/>
          <w:lang w:eastAsia="en-GB"/>
        </w:rPr>
      </w:pPr>
    </w:p>
    <w:p w14:paraId="7092AD50" w14:textId="6BA87B5F" w:rsidR="008676D3" w:rsidRDefault="0013190A" w:rsidP="004567B0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856896" behindDoc="0" locked="0" layoutInCell="1" allowOverlap="1" wp14:anchorId="0D68775D" wp14:editId="57AE6700">
            <wp:simplePos x="0" y="0"/>
            <wp:positionH relativeFrom="column">
              <wp:posOffset>-71789</wp:posOffset>
            </wp:positionH>
            <wp:positionV relativeFrom="paragraph">
              <wp:posOffset>164866</wp:posOffset>
            </wp:positionV>
            <wp:extent cx="1263015" cy="1317625"/>
            <wp:effectExtent l="0" t="0" r="0" b="0"/>
            <wp:wrapNone/>
            <wp:docPr id="836112566" name="Picture 8361125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12566" name="Picture 8361125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AC1">
        <w:rPr>
          <w:rFonts w:eastAsia="Times New Roman"/>
          <w:shd w:val="clear" w:color="auto" w:fill="FFFFFF"/>
          <w:lang w:eastAsia="en-GB"/>
        </w:rPr>
        <w:t xml:space="preserve">More </w:t>
      </w:r>
      <w:r w:rsidR="00876AC1" w:rsidRPr="0008372B">
        <w:t xml:space="preserve">information on how your school can help you </w:t>
      </w:r>
      <w:r w:rsidR="00E67920" w:rsidRPr="0008372B">
        <w:t>is</w:t>
      </w:r>
      <w:r w:rsidR="00876AC1" w:rsidRPr="0008372B">
        <w:t xml:space="preserve"> available on th</w:t>
      </w:r>
      <w:r w:rsidR="00876AC1">
        <w:rPr>
          <w:rFonts w:eastAsia="Times New Roman"/>
          <w:shd w:val="clear" w:color="auto" w:fill="FFFFFF"/>
          <w:lang w:eastAsia="en-GB"/>
        </w:rPr>
        <w:t>e:</w:t>
      </w:r>
    </w:p>
    <w:p w14:paraId="660C09EA" w14:textId="3B6B758C" w:rsidR="00876AC1" w:rsidRDefault="00D8565D" w:rsidP="00876AC1">
      <w:pPr>
        <w:pStyle w:val="Listtoplevel"/>
        <w:rPr>
          <w:b/>
          <w:bCs/>
          <w:color w:val="0D0D0D" w:themeColor="text1" w:themeTint="F2"/>
        </w:rPr>
      </w:pPr>
      <w:r w:rsidRPr="00D8565D">
        <w:rPr>
          <w:shd w:val="clear" w:color="auto" w:fill="FFFFFF"/>
          <w:lang w:eastAsia="en-GB"/>
        </w:rPr>
        <w:drawing>
          <wp:anchor distT="0" distB="0" distL="114300" distR="114300" simplePos="0" relativeHeight="251890688" behindDoc="0" locked="0" layoutInCell="1" allowOverlap="1" wp14:anchorId="2BEC2F92" wp14:editId="2772498C">
            <wp:simplePos x="0" y="0"/>
            <wp:positionH relativeFrom="column">
              <wp:posOffset>-167005</wp:posOffset>
            </wp:positionH>
            <wp:positionV relativeFrom="paragraph">
              <wp:posOffset>1188185</wp:posOffset>
            </wp:positionV>
            <wp:extent cx="1659890" cy="1659890"/>
            <wp:effectExtent l="0" t="0" r="0" b="0"/>
            <wp:wrapThrough wrapText="bothSides">
              <wp:wrapPolygon edited="0">
                <wp:start x="10907" y="0"/>
                <wp:lineTo x="10164" y="496"/>
                <wp:lineTo x="6197" y="6197"/>
                <wp:lineTo x="4462" y="7933"/>
                <wp:lineTo x="1735" y="9420"/>
                <wp:lineTo x="992" y="10164"/>
                <wp:lineTo x="1239" y="20823"/>
                <wp:lineTo x="1735" y="21319"/>
                <wp:lineTo x="16857" y="21319"/>
                <wp:lineTo x="19088" y="21319"/>
                <wp:lineTo x="19584" y="21319"/>
                <wp:lineTo x="20327" y="20327"/>
                <wp:lineTo x="19832" y="9668"/>
                <wp:lineTo x="19336" y="8181"/>
                <wp:lineTo x="16857" y="5454"/>
                <wp:lineTo x="15865" y="3718"/>
                <wp:lineTo x="14874" y="1487"/>
                <wp:lineTo x="13634" y="0"/>
                <wp:lineTo x="10907" y="0"/>
              </wp:wrapPolygon>
            </wp:wrapThrough>
            <wp:docPr id="14967580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758086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AC1">
        <w:rPr>
          <w:shd w:val="clear" w:color="auto" w:fill="FFFFFF"/>
          <w:lang w:eastAsia="en-GB"/>
        </w:rPr>
        <w:t xml:space="preserve">Ministry of Education </w:t>
      </w:r>
      <w:r w:rsidR="00876AC1" w:rsidRPr="00D80338">
        <w:rPr>
          <w:b/>
          <w:bCs/>
          <w:shd w:val="clear" w:color="auto" w:fill="FFFFFF"/>
          <w:lang w:eastAsia="en-GB"/>
        </w:rPr>
        <w:t>website</w:t>
      </w:r>
      <w:r w:rsidR="001429CD">
        <w:rPr>
          <w:shd w:val="clear" w:color="auto" w:fill="FFFFFF"/>
          <w:lang w:eastAsia="en-GB"/>
        </w:rPr>
        <w:t>:</w:t>
      </w:r>
      <w:r w:rsidR="00876AC1">
        <w:rPr>
          <w:shd w:val="clear" w:color="auto" w:fill="FFFFFF"/>
          <w:lang w:eastAsia="en-GB"/>
        </w:rPr>
        <w:br/>
      </w:r>
      <w:r w:rsidR="00876AC1" w:rsidRPr="00D80338">
        <w:rPr>
          <w:sz w:val="24"/>
          <w:szCs w:val="14"/>
          <w:shd w:val="clear" w:color="auto" w:fill="FFFFFF"/>
          <w:lang w:eastAsia="en-GB"/>
        </w:rPr>
        <w:br/>
      </w:r>
      <w:hyperlink r:id="rId23" w:history="1">
        <w:r w:rsidR="00876AC1" w:rsidRPr="00876AC1">
          <w:rPr>
            <w:b/>
            <w:bCs/>
            <w:color w:val="0D0D0D" w:themeColor="text1" w:themeTint="F2"/>
          </w:rPr>
          <w:t>https://tinyurl.com/yvjmbj9b</w:t>
        </w:r>
      </w:hyperlink>
      <w:r w:rsidR="00876AC1" w:rsidRPr="00876AC1">
        <w:rPr>
          <w:b/>
          <w:bCs/>
          <w:color w:val="0D0D0D" w:themeColor="text1" w:themeTint="F2"/>
        </w:rPr>
        <w:t xml:space="preserve"> </w:t>
      </w:r>
    </w:p>
    <w:p w14:paraId="3C7BFC4B" w14:textId="77777777" w:rsidR="00D80338" w:rsidRPr="00D80338" w:rsidRDefault="00D80338" w:rsidP="00D80338">
      <w:pPr>
        <w:pStyle w:val="Listtoplevel"/>
        <w:numPr>
          <w:ilvl w:val="0"/>
          <w:numId w:val="0"/>
        </w:numPr>
        <w:ind w:left="4253" w:hanging="567"/>
        <w:rPr>
          <w:b/>
          <w:bCs/>
          <w:color w:val="0D0D0D" w:themeColor="text1" w:themeTint="F2"/>
          <w:sz w:val="4"/>
          <w:szCs w:val="2"/>
        </w:rPr>
      </w:pPr>
    </w:p>
    <w:p w14:paraId="1D67547F" w14:textId="08E7B084" w:rsidR="00876AC1" w:rsidRPr="00876AC1" w:rsidRDefault="00876AC1" w:rsidP="00D8565D">
      <w:pPr>
        <w:pStyle w:val="Listtoplevel"/>
      </w:pPr>
      <w:r>
        <w:rPr>
          <w:shd w:val="clear" w:color="auto" w:fill="FFFFFF"/>
          <w:lang w:eastAsia="en-GB"/>
        </w:rPr>
        <w:t>C</w:t>
      </w:r>
      <w:r w:rsidR="00281C86">
        <w:rPr>
          <w:shd w:val="clear" w:color="auto" w:fill="FFFFFF"/>
          <w:lang w:eastAsia="en-GB"/>
        </w:rPr>
        <w:t>CS</w:t>
      </w:r>
      <w:r>
        <w:rPr>
          <w:shd w:val="clear" w:color="auto" w:fill="FFFFFF"/>
          <w:lang w:eastAsia="en-GB"/>
        </w:rPr>
        <w:t xml:space="preserve"> Disability Action </w:t>
      </w:r>
      <w:r w:rsidRPr="00D80338">
        <w:rPr>
          <w:b/>
          <w:bCs/>
          <w:shd w:val="clear" w:color="auto" w:fill="FFFFFF"/>
          <w:lang w:eastAsia="en-GB"/>
        </w:rPr>
        <w:t>website</w:t>
      </w:r>
      <w:r>
        <w:rPr>
          <w:shd w:val="clear" w:color="auto" w:fill="FFFFFF"/>
          <w:lang w:eastAsia="en-GB"/>
        </w:rPr>
        <w:t>:</w:t>
      </w:r>
      <w:r>
        <w:rPr>
          <w:shd w:val="clear" w:color="auto" w:fill="FFFFFF"/>
          <w:lang w:eastAsia="en-GB"/>
        </w:rPr>
        <w:br/>
      </w:r>
      <w:r w:rsidRPr="00D80338">
        <w:rPr>
          <w:sz w:val="24"/>
          <w:szCs w:val="14"/>
        </w:rPr>
        <w:br/>
      </w:r>
      <w:hyperlink r:id="rId24" w:history="1">
        <w:r w:rsidRPr="00876AC1">
          <w:rPr>
            <w:b/>
            <w:bCs/>
          </w:rPr>
          <w:t>https://tinyurl.com/4dzs627c</w:t>
        </w:r>
      </w:hyperlink>
    </w:p>
    <w:p w14:paraId="4D9A1DEF" w14:textId="2C7B4101" w:rsidR="008676D3" w:rsidRDefault="008676D3" w:rsidP="004567B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 </w:t>
      </w:r>
    </w:p>
    <w:p w14:paraId="3A92F061" w14:textId="34F43B4A" w:rsidR="00124EA8" w:rsidRDefault="007B0950" w:rsidP="00124EA8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Choosing </w:t>
      </w:r>
      <w:r w:rsidR="00CD2F63">
        <w:rPr>
          <w:shd w:val="clear" w:color="auto" w:fill="FFFFFF"/>
          <w:lang w:eastAsia="en-GB"/>
        </w:rPr>
        <w:t>an education provider</w:t>
      </w:r>
    </w:p>
    <w:p w14:paraId="321C921B" w14:textId="5FA3E8AC" w:rsidR="00124EA8" w:rsidRDefault="00124EA8" w:rsidP="00124EA8">
      <w:pPr>
        <w:rPr>
          <w:lang w:eastAsia="en-GB"/>
        </w:rPr>
      </w:pPr>
    </w:p>
    <w:p w14:paraId="0D1DD99F" w14:textId="2101721E" w:rsidR="00124EA8" w:rsidRPr="00124EA8" w:rsidRDefault="00A06CD6" w:rsidP="00124EA8">
      <w:pPr>
        <w:rPr>
          <w:lang w:eastAsia="en-GB"/>
        </w:rPr>
      </w:pPr>
      <w:r w:rsidRPr="00AE4BE4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75328" behindDoc="0" locked="0" layoutInCell="1" allowOverlap="1" wp14:anchorId="0D69DA17" wp14:editId="777FAD18">
            <wp:simplePos x="0" y="0"/>
            <wp:positionH relativeFrom="column">
              <wp:posOffset>-115570</wp:posOffset>
            </wp:positionH>
            <wp:positionV relativeFrom="paragraph">
              <wp:posOffset>317500</wp:posOffset>
            </wp:positionV>
            <wp:extent cx="1828800" cy="1043940"/>
            <wp:effectExtent l="0" t="0" r="0" b="3810"/>
            <wp:wrapNone/>
            <wp:docPr id="1106358353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358353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33306" w14:textId="6BA76C63" w:rsidR="00124EA8" w:rsidRDefault="00CD2F63" w:rsidP="00BD34B6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It is important to choose an education provider that understand / supports your learning needs if you want to do:</w:t>
      </w:r>
    </w:p>
    <w:p w14:paraId="19D7C516" w14:textId="77777777" w:rsidR="00281C86" w:rsidRDefault="00F60659" w:rsidP="00281C86">
      <w:pPr>
        <w:pStyle w:val="ListParagraph"/>
      </w:pPr>
      <w:r w:rsidRPr="00281C86">
        <w:rPr>
          <w:b/>
          <w:bCs/>
          <w:noProof/>
        </w:rPr>
        <w:drawing>
          <wp:anchor distT="0" distB="0" distL="114300" distR="114300" simplePos="0" relativeHeight="251858944" behindDoc="0" locked="0" layoutInCell="1" allowOverlap="1" wp14:anchorId="0225F61E" wp14:editId="11E135B9">
            <wp:simplePos x="0" y="0"/>
            <wp:positionH relativeFrom="column">
              <wp:posOffset>-26894</wp:posOffset>
            </wp:positionH>
            <wp:positionV relativeFrom="paragraph">
              <wp:posOffset>230356</wp:posOffset>
            </wp:positionV>
            <wp:extent cx="1511166" cy="1331258"/>
            <wp:effectExtent l="0" t="0" r="0" b="2540"/>
            <wp:wrapNone/>
            <wp:docPr id="1078121167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121167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076" cy="133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226" w:rsidRPr="00281C86">
        <w:rPr>
          <w:b/>
          <w:bCs/>
        </w:rPr>
        <w:t>t</w:t>
      </w:r>
      <w:r w:rsidR="00CD2F63" w:rsidRPr="00281C86">
        <w:rPr>
          <w:b/>
          <w:bCs/>
        </w:rPr>
        <w:t>ertiary</w:t>
      </w:r>
      <w:r w:rsidR="00CD2F63" w:rsidRPr="00F26226">
        <w:t xml:space="preserve"> study</w:t>
      </w:r>
    </w:p>
    <w:p w14:paraId="7A7A5D91" w14:textId="58178861" w:rsidR="00CD2F63" w:rsidRPr="00281C86" w:rsidRDefault="00F26226" w:rsidP="00281C86">
      <w:pPr>
        <w:pStyle w:val="ListParagraph"/>
        <w:rPr>
          <w:shd w:val="clear" w:color="auto" w:fill="FFFFFF"/>
          <w:lang w:eastAsia="en-GB"/>
        </w:rPr>
      </w:pPr>
      <w:r>
        <w:t>t</w:t>
      </w:r>
      <w:r w:rsidR="00CD2F63" w:rsidRPr="00F26226">
        <w:t>raining</w:t>
      </w:r>
      <w:r w:rsidR="00CD2F63" w:rsidRPr="00281C86">
        <w:rPr>
          <w:shd w:val="clear" w:color="auto" w:fill="FFFFFF"/>
          <w:lang w:eastAsia="en-GB"/>
        </w:rPr>
        <w:t>.</w:t>
      </w:r>
    </w:p>
    <w:p w14:paraId="3DB177BE" w14:textId="22C4B2FE" w:rsidR="00F26226" w:rsidRDefault="00F26226" w:rsidP="00852190">
      <w:pPr>
        <w:rPr>
          <w:shd w:val="clear" w:color="auto" w:fill="FFFFFF"/>
          <w:lang w:eastAsia="en-GB"/>
        </w:rPr>
      </w:pPr>
    </w:p>
    <w:p w14:paraId="43D5588A" w14:textId="2074A0FD" w:rsidR="00852190" w:rsidRDefault="00852190" w:rsidP="00852190">
      <w:pPr>
        <w:rPr>
          <w:shd w:val="clear" w:color="auto" w:fill="FFFFFF"/>
          <w:lang w:eastAsia="en-GB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15A6EAF6" wp14:editId="5D3A25F8">
                <wp:simplePos x="0" y="0"/>
                <wp:positionH relativeFrom="column">
                  <wp:posOffset>2184400</wp:posOffset>
                </wp:positionH>
                <wp:positionV relativeFrom="paragraph">
                  <wp:posOffset>185420</wp:posOffset>
                </wp:positionV>
                <wp:extent cx="3544916" cy="2616200"/>
                <wp:effectExtent l="0" t="0" r="0" b="0"/>
                <wp:wrapNone/>
                <wp:docPr id="582329344" name="Rectangle 582329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2616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C6811" id="Rectangle 582329344" o:spid="_x0000_s1026" style="position:absolute;margin-left:172pt;margin-top:14.6pt;width:279.15pt;height:206pt;z-index:-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" fillcolor="#bdd6ee [1304]" stroked="f" strokeweight="1pt"/>
            </w:pict>
          </mc:Fallback>
        </mc:AlternateContent>
      </w:r>
    </w:p>
    <w:p w14:paraId="3080A9C6" w14:textId="12A3D600" w:rsidR="00BF59CD" w:rsidRPr="00BF59CD" w:rsidRDefault="00BF59CD" w:rsidP="00852190">
      <w:pPr>
        <w:rPr>
          <w:noProof/>
        </w:rPr>
      </w:pPr>
      <w:r w:rsidRPr="00BF59CD">
        <w:rPr>
          <w:b/>
          <w:bCs/>
          <w:noProof/>
        </w:rPr>
        <w:drawing>
          <wp:anchor distT="0" distB="0" distL="114300" distR="114300" simplePos="0" relativeHeight="251824128" behindDoc="0" locked="0" layoutInCell="1" allowOverlap="1" wp14:anchorId="45C30207" wp14:editId="13C3DD6D">
            <wp:simplePos x="0" y="0"/>
            <wp:positionH relativeFrom="column">
              <wp:posOffset>-121024</wp:posOffset>
            </wp:positionH>
            <wp:positionV relativeFrom="paragraph">
              <wp:posOffset>558052</wp:posOffset>
            </wp:positionV>
            <wp:extent cx="1608060" cy="1465729"/>
            <wp:effectExtent l="0" t="0" r="0" b="1270"/>
            <wp:wrapNone/>
            <wp:docPr id="26577728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77728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577" cy="146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A16" w:rsidRPr="00BF59CD">
        <w:rPr>
          <w:b/>
          <w:bCs/>
          <w:noProof/>
        </w:rPr>
        <w:t>Tertiary</w:t>
      </w:r>
      <w:r w:rsidR="00AC7A16" w:rsidRPr="00BF59CD">
        <w:rPr>
          <w:noProof/>
        </w:rPr>
        <w:t xml:space="preserve"> study / education is</w:t>
      </w:r>
      <w:r w:rsidRPr="00BF59CD">
        <w:rPr>
          <w:noProof/>
        </w:rPr>
        <w:t xml:space="preserve"> education that is done after school like in:</w:t>
      </w:r>
    </w:p>
    <w:p w14:paraId="47933E1B" w14:textId="189349B2" w:rsidR="00AC7A16" w:rsidRPr="00BF59CD" w:rsidRDefault="009257C6" w:rsidP="00BF59CD">
      <w:pPr>
        <w:pStyle w:val="Listtoplevel"/>
        <w:rPr>
          <w:rFonts w:eastAsiaTheme="minorEastAsia"/>
          <w:szCs w:val="24"/>
          <w:lang w:val="en-AU"/>
        </w:rPr>
      </w:pPr>
      <w:r w:rsidRPr="00BF59CD">
        <w:rPr>
          <w:rFonts w:eastAsiaTheme="minorEastAsia"/>
          <w:szCs w:val="24"/>
          <w:lang w:val="en-AU"/>
        </w:rPr>
        <w:t>universit</w:t>
      </w:r>
      <w:r>
        <w:rPr>
          <w:rFonts w:eastAsiaTheme="minorEastAsia"/>
          <w:szCs w:val="24"/>
          <w:lang w:val="en-AU"/>
        </w:rPr>
        <w:t>ies</w:t>
      </w:r>
      <w:r w:rsidRPr="00BF59CD">
        <w:rPr>
          <w:rFonts w:eastAsiaTheme="minorEastAsia"/>
          <w:szCs w:val="24"/>
          <w:lang w:val="en-AU"/>
        </w:rPr>
        <w:t xml:space="preserve"> </w:t>
      </w:r>
    </w:p>
    <w:p w14:paraId="6FE83EBE" w14:textId="4D1E9471" w:rsidR="00BF59CD" w:rsidRPr="00BF59CD" w:rsidRDefault="00281C86" w:rsidP="00BF59CD">
      <w:pPr>
        <w:pStyle w:val="Listtoplevel"/>
        <w:rPr>
          <w:rFonts w:eastAsiaTheme="minorEastAsia"/>
          <w:szCs w:val="24"/>
          <w:lang w:val="en-AU"/>
        </w:rPr>
      </w:pPr>
      <w:r>
        <w:rPr>
          <w:rFonts w:eastAsiaTheme="minorEastAsia"/>
          <w:szCs w:val="24"/>
          <w:lang w:val="en-AU"/>
        </w:rPr>
        <w:t>polytechnics</w:t>
      </w:r>
      <w:r w:rsidR="00BF59CD" w:rsidRPr="00BF59CD">
        <w:rPr>
          <w:rFonts w:eastAsiaTheme="minorEastAsia"/>
          <w:szCs w:val="24"/>
          <w:lang w:val="en-AU"/>
        </w:rPr>
        <w:t xml:space="preserve">.  </w:t>
      </w:r>
    </w:p>
    <w:p w14:paraId="44B85E3E" w14:textId="16C1AB45" w:rsidR="00852190" w:rsidRDefault="00852190" w:rsidP="00852190">
      <w:pPr>
        <w:rPr>
          <w:shd w:val="clear" w:color="auto" w:fill="FFFFFF"/>
          <w:lang w:eastAsia="en-GB"/>
        </w:rPr>
      </w:pPr>
    </w:p>
    <w:p w14:paraId="1F5BD89A" w14:textId="26722329" w:rsidR="00852190" w:rsidRPr="00AC7A16" w:rsidRDefault="00690F3F" w:rsidP="00852190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825152" behindDoc="0" locked="0" layoutInCell="1" allowOverlap="1" wp14:anchorId="1EBD3D03" wp14:editId="3B901949">
            <wp:simplePos x="0" y="0"/>
            <wp:positionH relativeFrom="column">
              <wp:posOffset>-118110</wp:posOffset>
            </wp:positionH>
            <wp:positionV relativeFrom="paragraph">
              <wp:posOffset>242570</wp:posOffset>
            </wp:positionV>
            <wp:extent cx="1828800" cy="1170311"/>
            <wp:effectExtent l="0" t="0" r="0" b="0"/>
            <wp:wrapNone/>
            <wp:docPr id="1358387728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387728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7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9081F" w14:textId="4EEB347E" w:rsidR="00AC7A16" w:rsidRDefault="00852190" w:rsidP="00852190">
      <w:pPr>
        <w:rPr>
          <w:rFonts w:eastAsiaTheme="minorHAnsi"/>
          <w:noProof/>
          <w:szCs w:val="22"/>
          <w:shd w:val="clear" w:color="auto" w:fill="FFFFFF"/>
          <w:lang w:val="en-GB" w:eastAsia="en-GB"/>
        </w:rPr>
      </w:pPr>
      <w:r>
        <w:rPr>
          <w:shd w:val="clear" w:color="auto" w:fill="FFFFFF"/>
          <w:lang w:eastAsia="en-GB"/>
        </w:rPr>
        <w:t xml:space="preserve">You can contact the student support team </w:t>
      </w:r>
      <w:r w:rsidR="00281C86">
        <w:rPr>
          <w:shd w:val="clear" w:color="auto" w:fill="FFFFFF"/>
          <w:lang w:eastAsia="en-GB"/>
        </w:rPr>
        <w:t xml:space="preserve">at </w:t>
      </w:r>
      <w:r>
        <w:rPr>
          <w:shd w:val="clear" w:color="auto" w:fill="FFFFFF"/>
          <w:lang w:eastAsia="en-GB"/>
        </w:rPr>
        <w:t xml:space="preserve">your education provider to talk about what kind of support you need. </w:t>
      </w:r>
      <w:r w:rsidR="00AC7A16">
        <w:rPr>
          <w:shd w:val="clear" w:color="auto" w:fill="FFFFFF"/>
          <w:lang w:eastAsia="en-GB"/>
        </w:rPr>
        <w:br w:type="page"/>
      </w:r>
    </w:p>
    <w:p w14:paraId="3DA30063" w14:textId="1BA09D6B" w:rsidR="00AC7A16" w:rsidRDefault="005E233A" w:rsidP="00F26226">
      <w:pPr>
        <w:pStyle w:val="Listtoplevel"/>
        <w:numPr>
          <w:ilvl w:val="0"/>
          <w:numId w:val="0"/>
        </w:numPr>
        <w:ind w:left="3686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drawing>
          <wp:anchor distT="0" distB="0" distL="114300" distR="114300" simplePos="0" relativeHeight="251859968" behindDoc="0" locked="0" layoutInCell="1" allowOverlap="1" wp14:anchorId="3DE5EA99" wp14:editId="77A38818">
            <wp:simplePos x="0" y="0"/>
            <wp:positionH relativeFrom="column">
              <wp:posOffset>149076</wp:posOffset>
            </wp:positionH>
            <wp:positionV relativeFrom="paragraph">
              <wp:posOffset>-166893</wp:posOffset>
            </wp:positionV>
            <wp:extent cx="1280160" cy="1433558"/>
            <wp:effectExtent l="0" t="0" r="0" b="0"/>
            <wp:wrapNone/>
            <wp:docPr id="111013705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13705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43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A16">
        <w:rPr>
          <w:shd w:val="clear" w:color="auto" w:fill="FFFFFF"/>
          <w:lang w:eastAsia="en-GB"/>
        </w:rPr>
        <w:t xml:space="preserve">Most education providers have staff </w:t>
      </w:r>
      <w:r w:rsidR="003977EB">
        <w:rPr>
          <w:shd w:val="clear" w:color="auto" w:fill="FFFFFF"/>
          <w:lang w:eastAsia="en-GB"/>
        </w:rPr>
        <w:t>have</w:t>
      </w:r>
      <w:r w:rsidR="00AC7A16">
        <w:rPr>
          <w:shd w:val="clear" w:color="auto" w:fill="FFFFFF"/>
          <w:lang w:eastAsia="en-GB"/>
        </w:rPr>
        <w:t xml:space="preserve"> support </w:t>
      </w:r>
      <w:r w:rsidR="003977EB">
        <w:rPr>
          <w:shd w:val="clear" w:color="auto" w:fill="FFFFFF"/>
          <w:lang w:eastAsia="en-GB"/>
        </w:rPr>
        <w:t xml:space="preserve">services for </w:t>
      </w:r>
      <w:r w:rsidR="00AC7A16">
        <w:rPr>
          <w:shd w:val="clear" w:color="auto" w:fill="FFFFFF"/>
          <w:lang w:eastAsia="en-GB"/>
        </w:rPr>
        <w:t>students who have:</w:t>
      </w:r>
    </w:p>
    <w:p w14:paraId="75B42138" w14:textId="39BCE89C" w:rsidR="00AC7A16" w:rsidRPr="00FE3E35" w:rsidRDefault="00AC7A16" w:rsidP="00FE3E35">
      <w:pPr>
        <w:pStyle w:val="Listtoplevel"/>
      </w:pPr>
      <w:r w:rsidRPr="00FE3E35">
        <w:t>sensory needs</w:t>
      </w:r>
      <w:r w:rsidR="00281C86">
        <w:t xml:space="preserve"> like being blind </w:t>
      </w:r>
    </w:p>
    <w:p w14:paraId="70D7AF37" w14:textId="58BC3961" w:rsidR="00AC7A16" w:rsidRPr="00FE3E35" w:rsidRDefault="005E233A" w:rsidP="00FE3E35">
      <w:pPr>
        <w:pStyle w:val="Listtoplevel"/>
      </w:pPr>
      <w:r>
        <w:drawing>
          <wp:anchor distT="0" distB="0" distL="114300" distR="114300" simplePos="0" relativeHeight="251822080" behindDoc="0" locked="0" layoutInCell="1" allowOverlap="1" wp14:anchorId="2C6323DA" wp14:editId="4918532D">
            <wp:simplePos x="0" y="0"/>
            <wp:positionH relativeFrom="column">
              <wp:posOffset>112693</wp:posOffset>
            </wp:positionH>
            <wp:positionV relativeFrom="paragraph">
              <wp:posOffset>293632</wp:posOffset>
            </wp:positionV>
            <wp:extent cx="1371600" cy="1371600"/>
            <wp:effectExtent l="0" t="0" r="0" b="0"/>
            <wp:wrapNone/>
            <wp:docPr id="115500666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00666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A16" w:rsidRPr="00FE3E35">
        <w:t xml:space="preserve">learning needs </w:t>
      </w:r>
    </w:p>
    <w:p w14:paraId="01E30275" w14:textId="53800718" w:rsidR="00AC7A16" w:rsidRPr="00FE3E35" w:rsidRDefault="00AC7A16" w:rsidP="00FE3E35">
      <w:pPr>
        <w:pStyle w:val="Listtoplevel"/>
      </w:pPr>
      <w:r w:rsidRPr="00FE3E35">
        <w:t xml:space="preserve">mental health conditions </w:t>
      </w:r>
    </w:p>
    <w:p w14:paraId="4843DDF5" w14:textId="20A04145" w:rsidR="00AC7A16" w:rsidRPr="00FE3E35" w:rsidRDefault="00792B5C" w:rsidP="00FE3E35">
      <w:pPr>
        <w:pStyle w:val="Listtoplevel"/>
      </w:pPr>
      <w:r>
        <w:drawing>
          <wp:anchor distT="0" distB="0" distL="114300" distR="114300" simplePos="0" relativeHeight="251823104" behindDoc="0" locked="0" layoutInCell="1" allowOverlap="1" wp14:anchorId="038B1BE3" wp14:editId="56AAA9B7">
            <wp:simplePos x="0" y="0"/>
            <wp:positionH relativeFrom="column">
              <wp:posOffset>109855</wp:posOffset>
            </wp:positionH>
            <wp:positionV relativeFrom="paragraph">
              <wp:posOffset>519521</wp:posOffset>
            </wp:positionV>
            <wp:extent cx="1371600" cy="1830158"/>
            <wp:effectExtent l="0" t="0" r="0" b="0"/>
            <wp:wrapNone/>
            <wp:docPr id="860051088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051088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3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A16" w:rsidRPr="00FE3E35">
        <w:t>medical conditions</w:t>
      </w:r>
    </w:p>
    <w:p w14:paraId="14126683" w14:textId="07F330D5" w:rsidR="00792B5C" w:rsidRPr="00FE3E35" w:rsidRDefault="00792B5C" w:rsidP="00792B5C">
      <w:pPr>
        <w:pStyle w:val="Listtoplevel"/>
      </w:pPr>
      <w:r w:rsidRPr="00FE3E35">
        <w:t>phy</w:t>
      </w:r>
      <w:r w:rsidR="00281C86">
        <w:t>s</w:t>
      </w:r>
      <w:r w:rsidRPr="00FE3E35">
        <w:t xml:space="preserve">ical </w:t>
      </w:r>
      <w:r w:rsidR="00D47AB2">
        <w:t>disabilities</w:t>
      </w:r>
      <w:r w:rsidRPr="00FE3E35">
        <w:t xml:space="preserve"> </w:t>
      </w:r>
      <w:r w:rsidR="00281C86">
        <w:t>like needing a wheelchair</w:t>
      </w:r>
    </w:p>
    <w:p w14:paraId="32770095" w14:textId="16A33B2A" w:rsidR="00AC7A16" w:rsidRDefault="00AC7A16" w:rsidP="00FE3E35">
      <w:pPr>
        <w:pStyle w:val="Listtoplevel"/>
      </w:pPr>
      <w:r w:rsidRPr="00FE3E35">
        <w:t>injuries.</w:t>
      </w:r>
    </w:p>
    <w:p w14:paraId="7974BD99" w14:textId="77777777" w:rsidR="008C5705" w:rsidRDefault="008C5705" w:rsidP="008C5705"/>
    <w:p w14:paraId="5AE178AF" w14:textId="77777777" w:rsidR="008C5705" w:rsidRDefault="008C5705" w:rsidP="008C5705"/>
    <w:p w14:paraId="21CAA4A0" w14:textId="64959CF9" w:rsidR="00AE03B2" w:rsidRDefault="00AE03B2">
      <w:pPr>
        <w:spacing w:line="240" w:lineRule="auto"/>
        <w:ind w:left="0"/>
      </w:pPr>
      <w:r>
        <w:br w:type="page"/>
      </w:r>
    </w:p>
    <w:p w14:paraId="5AB3DC10" w14:textId="494ACDCC" w:rsidR="008C5705" w:rsidRDefault="00D268A5" w:rsidP="008C5705">
      <w:r w:rsidRPr="00D268A5">
        <w:rPr>
          <w:noProof/>
        </w:rPr>
        <w:drawing>
          <wp:anchor distT="0" distB="0" distL="114300" distR="114300" simplePos="0" relativeHeight="251886592" behindDoc="1" locked="0" layoutInCell="1" allowOverlap="1" wp14:anchorId="585FE20E" wp14:editId="0CD5421C">
            <wp:simplePos x="0" y="0"/>
            <wp:positionH relativeFrom="column">
              <wp:posOffset>93980</wp:posOffset>
            </wp:positionH>
            <wp:positionV relativeFrom="paragraph">
              <wp:posOffset>-268530</wp:posOffset>
            </wp:positionV>
            <wp:extent cx="1572895" cy="1572895"/>
            <wp:effectExtent l="0" t="0" r="8255" b="0"/>
            <wp:wrapNone/>
            <wp:docPr id="11207728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7728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3B2">
        <w:t>These support services may include:</w:t>
      </w:r>
    </w:p>
    <w:p w14:paraId="7ABF9D94" w14:textId="50919131" w:rsidR="00AE03B2" w:rsidRDefault="0008372B" w:rsidP="00AE03B2">
      <w:pPr>
        <w:pStyle w:val="Listtoplevel"/>
      </w:pPr>
      <w:r>
        <w:t xml:space="preserve">giving you </w:t>
      </w:r>
      <w:r w:rsidR="00AE03B2">
        <w:t xml:space="preserve">advice </w:t>
      </w:r>
    </w:p>
    <w:p w14:paraId="1EB34209" w14:textId="3F0B64F9" w:rsidR="00AE03B2" w:rsidRDefault="006554E5" w:rsidP="00AE03B2">
      <w:pPr>
        <w:pStyle w:val="Listtoplevel"/>
      </w:pPr>
      <w:r w:rsidRPr="006554E5">
        <w:drawing>
          <wp:anchor distT="0" distB="0" distL="114300" distR="114300" simplePos="0" relativeHeight="251888640" behindDoc="0" locked="0" layoutInCell="1" allowOverlap="1" wp14:anchorId="016C51B7" wp14:editId="76DB3373">
            <wp:simplePos x="0" y="0"/>
            <wp:positionH relativeFrom="column">
              <wp:posOffset>52705</wp:posOffset>
            </wp:positionH>
            <wp:positionV relativeFrom="paragraph">
              <wp:posOffset>352350</wp:posOffset>
            </wp:positionV>
            <wp:extent cx="1613647" cy="1613647"/>
            <wp:effectExtent l="0" t="0" r="5715" b="0"/>
            <wp:wrapThrough wrapText="bothSides">
              <wp:wrapPolygon edited="0">
                <wp:start x="0" y="2040"/>
                <wp:lineTo x="0" y="19891"/>
                <wp:lineTo x="21166" y="19891"/>
                <wp:lineTo x="21421" y="2040"/>
                <wp:lineTo x="0" y="2040"/>
              </wp:wrapPolygon>
            </wp:wrapThrough>
            <wp:docPr id="41454931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4931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647" cy="1613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7E0">
        <w:t xml:space="preserve">free accessible </w:t>
      </w:r>
      <w:r w:rsidR="00C867E0">
        <w:rPr>
          <w:b/>
          <w:bCs/>
        </w:rPr>
        <w:t xml:space="preserve">software </w:t>
      </w:r>
    </w:p>
    <w:p w14:paraId="406C3370" w14:textId="146342EE" w:rsidR="00C867E0" w:rsidRDefault="00C867E0" w:rsidP="006554E5">
      <w:pPr>
        <w:pStyle w:val="Listtoplevel"/>
      </w:pPr>
      <w:r>
        <w:t xml:space="preserve">space for studying / meetings </w:t>
      </w:r>
    </w:p>
    <w:p w14:paraId="4BD8F72C" w14:textId="5FACF045" w:rsidR="00C867E0" w:rsidRDefault="00C867E0" w:rsidP="00AE03B2">
      <w:pPr>
        <w:pStyle w:val="Listtoplevel"/>
      </w:pPr>
      <w:r>
        <w:t>assisting with access around</w:t>
      </w:r>
      <w:r w:rsidR="0008372B">
        <w:t>:</w:t>
      </w:r>
      <w:r>
        <w:t xml:space="preserve"> </w:t>
      </w:r>
    </w:p>
    <w:p w14:paraId="13EF6026" w14:textId="6D57C519" w:rsidR="00C867E0" w:rsidRDefault="00D268A5" w:rsidP="00C867E0">
      <w:pPr>
        <w:pStyle w:val="Listsecondlevel"/>
      </w:pPr>
      <w:r w:rsidRPr="00690F3F">
        <w:rPr>
          <w:noProof/>
        </w:rPr>
        <w:drawing>
          <wp:anchor distT="0" distB="0" distL="114300" distR="114300" simplePos="0" relativeHeight="251829248" behindDoc="0" locked="0" layoutInCell="1" allowOverlap="1" wp14:anchorId="5DDDBFDE" wp14:editId="70E2D054">
            <wp:simplePos x="0" y="0"/>
            <wp:positionH relativeFrom="column">
              <wp:posOffset>82923</wp:posOffset>
            </wp:positionH>
            <wp:positionV relativeFrom="paragraph">
              <wp:posOffset>161925</wp:posOffset>
            </wp:positionV>
            <wp:extent cx="1371600" cy="1602740"/>
            <wp:effectExtent l="0" t="0" r="0" b="0"/>
            <wp:wrapNone/>
            <wp:docPr id="1586337388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337388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C86">
        <w:t>the place you are learning</w:t>
      </w:r>
    </w:p>
    <w:p w14:paraId="3B222F60" w14:textId="2FF6B2F4" w:rsidR="00C867E0" w:rsidRPr="00C867E0" w:rsidRDefault="00C867E0" w:rsidP="00C867E0">
      <w:pPr>
        <w:pStyle w:val="Listparagraph2"/>
        <w:rPr>
          <w:lang w:eastAsia="en-US"/>
        </w:rPr>
      </w:pPr>
      <w:r>
        <w:rPr>
          <w:lang w:eastAsia="en-US"/>
        </w:rPr>
        <w:t>parking</w:t>
      </w:r>
    </w:p>
    <w:p w14:paraId="10B3E690" w14:textId="1BCBCA63" w:rsidR="00C867E0" w:rsidRDefault="00C867E0" w:rsidP="00690F3F">
      <w:pPr>
        <w:pStyle w:val="Listtoplevel"/>
      </w:pPr>
      <w:r>
        <w:t xml:space="preserve">sign </w:t>
      </w:r>
      <w:r w:rsidR="00281C86">
        <w:t>language</w:t>
      </w:r>
      <w:r>
        <w:t xml:space="preserve"> interpreters </w:t>
      </w:r>
    </w:p>
    <w:p w14:paraId="3668FF3E" w14:textId="46FDB7A0" w:rsidR="00C867E0" w:rsidRDefault="00D268A5" w:rsidP="007C6409">
      <w:pPr>
        <w:pStyle w:val="Listtoplevel"/>
      </w:pPr>
      <w:r w:rsidRPr="00D268A5">
        <w:drawing>
          <wp:anchor distT="0" distB="0" distL="114300" distR="114300" simplePos="0" relativeHeight="251885568" behindDoc="0" locked="0" layoutInCell="1" allowOverlap="1" wp14:anchorId="04D2E6EF" wp14:editId="7B482E87">
            <wp:simplePos x="0" y="0"/>
            <wp:positionH relativeFrom="column">
              <wp:posOffset>100068</wp:posOffset>
            </wp:positionH>
            <wp:positionV relativeFrom="paragraph">
              <wp:posOffset>74295</wp:posOffset>
            </wp:positionV>
            <wp:extent cx="1465580" cy="1465580"/>
            <wp:effectExtent l="0" t="0" r="0" b="1270"/>
            <wp:wrapThrough wrapText="bothSides">
              <wp:wrapPolygon edited="0">
                <wp:start x="9265" y="0"/>
                <wp:lineTo x="7861" y="1685"/>
                <wp:lineTo x="7861" y="4773"/>
                <wp:lineTo x="1965" y="6738"/>
                <wp:lineTo x="1404" y="7300"/>
                <wp:lineTo x="842" y="11231"/>
                <wp:lineTo x="842" y="16003"/>
                <wp:lineTo x="1965" y="18250"/>
                <wp:lineTo x="3088" y="18250"/>
                <wp:lineTo x="4773" y="21338"/>
                <wp:lineTo x="5054" y="21338"/>
                <wp:lineTo x="16565" y="21338"/>
                <wp:lineTo x="16846" y="21338"/>
                <wp:lineTo x="19092" y="18250"/>
                <wp:lineTo x="20496" y="15161"/>
                <wp:lineTo x="20215" y="7581"/>
                <wp:lineTo x="19092" y="6738"/>
                <wp:lineTo x="14038" y="4211"/>
                <wp:lineTo x="13196" y="1404"/>
                <wp:lineTo x="12073" y="0"/>
                <wp:lineTo x="9265" y="0"/>
              </wp:wrapPolygon>
            </wp:wrapThrough>
            <wp:docPr id="2101424039" name="Picture 1" descr="A person holding a white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424039" name="Picture 1" descr="A person holding a white sign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F3F">
        <w:t>providing information in different formats for you like Easy Read</w:t>
      </w:r>
      <w:r w:rsidR="00C867E0">
        <w:t xml:space="preserve"> </w:t>
      </w:r>
    </w:p>
    <w:p w14:paraId="77B636C7" w14:textId="08B94D02" w:rsidR="00C867E0" w:rsidRDefault="00C867E0" w:rsidP="00C06374">
      <w:pPr>
        <w:pStyle w:val="Listtoplevel"/>
      </w:pPr>
      <w:r>
        <w:t xml:space="preserve">letting you borrow </w:t>
      </w:r>
      <w:r w:rsidRPr="00C06374">
        <w:rPr>
          <w:b/>
          <w:bCs/>
        </w:rPr>
        <w:t>equipment</w:t>
      </w:r>
      <w:r>
        <w:t>.</w:t>
      </w:r>
    </w:p>
    <w:p w14:paraId="41140356" w14:textId="1BF8920F" w:rsidR="00153E04" w:rsidRDefault="00153E04">
      <w:pPr>
        <w:spacing w:line="240" w:lineRule="auto"/>
        <w:ind w:left="0"/>
        <w:rPr>
          <w:b/>
          <w:bCs/>
        </w:rPr>
      </w:pPr>
    </w:p>
    <w:p w14:paraId="1FA8D4C0" w14:textId="55C5E6AC" w:rsidR="00D268A5" w:rsidRDefault="00D268A5">
      <w:pPr>
        <w:spacing w:line="240" w:lineRule="auto"/>
        <w:ind w:left="0"/>
        <w:rPr>
          <w:b/>
          <w:bCs/>
        </w:rPr>
      </w:pPr>
      <w:r w:rsidRPr="00D268A5">
        <w:rPr>
          <w:noProof/>
        </w:rPr>
        <w:drawing>
          <wp:anchor distT="0" distB="0" distL="114300" distR="114300" simplePos="0" relativeHeight="251887616" behindDoc="0" locked="0" layoutInCell="1" allowOverlap="1" wp14:anchorId="622521C6" wp14:editId="5423A76F">
            <wp:simplePos x="0" y="0"/>
            <wp:positionH relativeFrom="column">
              <wp:posOffset>80234</wp:posOffset>
            </wp:positionH>
            <wp:positionV relativeFrom="paragraph">
              <wp:posOffset>160767</wp:posOffset>
            </wp:positionV>
            <wp:extent cx="1479177" cy="1479177"/>
            <wp:effectExtent l="0" t="0" r="0" b="6985"/>
            <wp:wrapThrough wrapText="bothSides">
              <wp:wrapPolygon edited="0">
                <wp:start x="10851" y="0"/>
                <wp:lineTo x="10016" y="556"/>
                <wp:lineTo x="7512" y="4173"/>
                <wp:lineTo x="1391" y="9738"/>
                <wp:lineTo x="1113" y="21146"/>
                <wp:lineTo x="1948" y="21424"/>
                <wp:lineTo x="12799" y="21424"/>
                <wp:lineTo x="19198" y="21424"/>
                <wp:lineTo x="20033" y="21424"/>
                <wp:lineTo x="20033" y="9182"/>
                <wp:lineTo x="17807" y="6678"/>
                <wp:lineTo x="16137" y="4173"/>
                <wp:lineTo x="15303" y="2226"/>
                <wp:lineTo x="13912" y="0"/>
                <wp:lineTo x="10851" y="0"/>
              </wp:wrapPolygon>
            </wp:wrapThrough>
            <wp:docPr id="106759198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59198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177" cy="1479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04FCE" w14:textId="657EF3E6" w:rsidR="00153E04" w:rsidRDefault="00E7167E" w:rsidP="00C06374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1F9BE0DD" wp14:editId="07749345">
                <wp:simplePos x="0" y="0"/>
                <wp:positionH relativeFrom="column">
                  <wp:posOffset>2192552</wp:posOffset>
                </wp:positionH>
                <wp:positionV relativeFrom="paragraph">
                  <wp:posOffset>-74747</wp:posOffset>
                </wp:positionV>
                <wp:extent cx="3583305" cy="781685"/>
                <wp:effectExtent l="0" t="0" r="0" b="0"/>
                <wp:wrapNone/>
                <wp:docPr id="2124644092" name="Rectangle 2124644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3305" cy="7816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BE439" id="Rectangle 2124644092" o:spid="_x0000_s1026" style="position:absolute;margin-left:172.65pt;margin-top:-5.9pt;width:282.15pt;height:61.55pt;z-index:-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" fillcolor="#bdd6ee [1304]" stroked="f" strokeweight="1pt"/>
            </w:pict>
          </mc:Fallback>
        </mc:AlternateContent>
      </w:r>
      <w:r w:rsidR="005D657C" w:rsidRPr="00D47AB2">
        <w:rPr>
          <w:b/>
          <w:bCs/>
        </w:rPr>
        <w:t>Software</w:t>
      </w:r>
      <w:r w:rsidR="005D657C" w:rsidRPr="00D47AB2">
        <w:t xml:space="preserve"> </w:t>
      </w:r>
      <w:r w:rsidR="00D47AB2" w:rsidRPr="00D47AB2">
        <w:t xml:space="preserve">is a </w:t>
      </w:r>
      <w:r w:rsidR="005D657C" w:rsidRPr="00D47AB2">
        <w:t>program</w:t>
      </w:r>
      <w:r w:rsidR="00D47AB2" w:rsidRPr="00D47AB2">
        <w:t xml:space="preserve"> that runs</w:t>
      </w:r>
      <w:r w:rsidR="00D47AB2">
        <w:t xml:space="preserve"> on your computer. </w:t>
      </w:r>
    </w:p>
    <w:p w14:paraId="03BA671C" w14:textId="77777777" w:rsidR="00D47AB2" w:rsidRPr="00D268A5" w:rsidRDefault="00D47AB2" w:rsidP="00C06374">
      <w:pPr>
        <w:rPr>
          <w:sz w:val="18"/>
          <w:szCs w:val="10"/>
        </w:rPr>
      </w:pPr>
    </w:p>
    <w:p w14:paraId="469EE1E8" w14:textId="52D584C0" w:rsidR="00D47AB2" w:rsidRPr="00D268A5" w:rsidRDefault="00D268A5" w:rsidP="00C06374">
      <w:pPr>
        <w:rPr>
          <w:sz w:val="18"/>
          <w:szCs w:val="10"/>
        </w:rPr>
      </w:pPr>
      <w:r w:rsidRPr="00D268A5">
        <w:rPr>
          <w:noProof/>
          <w:sz w:val="18"/>
          <w:szCs w:val="10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7D33AE78" wp14:editId="45B32807">
                <wp:simplePos x="0" y="0"/>
                <wp:positionH relativeFrom="column">
                  <wp:posOffset>2192431</wp:posOffset>
                </wp:positionH>
                <wp:positionV relativeFrom="paragraph">
                  <wp:posOffset>102795</wp:posOffset>
                </wp:positionV>
                <wp:extent cx="3583602" cy="782261"/>
                <wp:effectExtent l="0" t="0" r="0" b="0"/>
                <wp:wrapNone/>
                <wp:docPr id="1937442275" name="Rectangle 1937442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3602" cy="78226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BC105" id="Rectangle 1937442275" o:spid="_x0000_s1026" style="position:absolute;margin-left:172.65pt;margin-top:8.1pt;width:282.15pt;height:61.6pt;z-index:-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" fillcolor="#bdd6ee [1304]" stroked="f" strokeweight="1pt"/>
            </w:pict>
          </mc:Fallback>
        </mc:AlternateContent>
      </w:r>
    </w:p>
    <w:p w14:paraId="44683D14" w14:textId="525FAE46" w:rsidR="00D47AB2" w:rsidRPr="00C06374" w:rsidRDefault="00C06374" w:rsidP="00C06374">
      <w:r w:rsidRPr="00C06374">
        <w:rPr>
          <w:b/>
          <w:bCs/>
        </w:rPr>
        <w:t>Equipment</w:t>
      </w:r>
      <w:r w:rsidRPr="00C06374">
        <w:t xml:space="preserve"> </w:t>
      </w:r>
      <w:r w:rsidR="009257C6">
        <w:t xml:space="preserve">is </w:t>
      </w:r>
      <w:r w:rsidR="00D47AB2">
        <w:t xml:space="preserve">the things needed to do something like a computer. </w:t>
      </w:r>
    </w:p>
    <w:p w14:paraId="5E917CBB" w14:textId="74A1DBBA" w:rsidR="00C867E0" w:rsidRPr="00C867E0" w:rsidRDefault="00C06374" w:rsidP="007C35FC">
      <w:r>
        <w:br w:type="page"/>
      </w:r>
      <w:r w:rsidR="00C867E0">
        <w:t xml:space="preserve">These </w:t>
      </w:r>
      <w:r w:rsidR="009257C6">
        <w:t xml:space="preserve">support </w:t>
      </w:r>
      <w:r w:rsidR="00C867E0">
        <w:t>services may include</w:t>
      </w:r>
      <w:r w:rsidR="007C35FC">
        <w:t xml:space="preserve"> </w:t>
      </w:r>
      <w:r w:rsidR="0063495C" w:rsidRPr="0063495C">
        <w:rPr>
          <w:noProof/>
        </w:rPr>
        <w:drawing>
          <wp:anchor distT="0" distB="0" distL="114300" distR="114300" simplePos="0" relativeHeight="251831296" behindDoc="0" locked="0" layoutInCell="1" allowOverlap="1" wp14:anchorId="06336CAC" wp14:editId="6C0ECC4C">
            <wp:simplePos x="0" y="0"/>
            <wp:positionH relativeFrom="column">
              <wp:posOffset>-25823</wp:posOffset>
            </wp:positionH>
            <wp:positionV relativeFrom="paragraph">
              <wp:posOffset>292523</wp:posOffset>
            </wp:positionV>
            <wp:extent cx="1490134" cy="1490134"/>
            <wp:effectExtent l="0" t="0" r="0" b="0"/>
            <wp:wrapNone/>
            <wp:docPr id="137851948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51948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134" cy="149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7E0" w:rsidRPr="00C867E0">
        <w:t xml:space="preserve">people to </w:t>
      </w:r>
      <w:r>
        <w:t>support y</w:t>
      </w:r>
      <w:r w:rsidR="00C867E0" w:rsidRPr="00C867E0">
        <w:t>ou</w:t>
      </w:r>
      <w:r w:rsidR="00BA02AD">
        <w:t xml:space="preserve"> in</w:t>
      </w:r>
      <w:r w:rsidR="00C867E0" w:rsidRPr="00C867E0">
        <w:t>:</w:t>
      </w:r>
    </w:p>
    <w:p w14:paraId="7FCD17FC" w14:textId="145262BD" w:rsidR="00C867E0" w:rsidRDefault="004F4172" w:rsidP="007C35FC">
      <w:pPr>
        <w:pStyle w:val="Listsecondlevel"/>
        <w:numPr>
          <w:ilvl w:val="0"/>
          <w:numId w:val="29"/>
        </w:numPr>
        <w:ind w:left="4253" w:hanging="567"/>
      </w:pPr>
      <w:r>
        <w:t xml:space="preserve">the </w:t>
      </w:r>
      <w:r w:rsidR="00C867E0">
        <w:t xml:space="preserve">library </w:t>
      </w:r>
    </w:p>
    <w:p w14:paraId="601C1744" w14:textId="0CB3A0DF" w:rsidR="00C867E0" w:rsidRDefault="00C867E0" w:rsidP="007C35FC">
      <w:pPr>
        <w:pStyle w:val="Listparagraph2"/>
        <w:numPr>
          <w:ilvl w:val="0"/>
          <w:numId w:val="29"/>
        </w:numPr>
        <w:ind w:left="4253" w:hanging="567"/>
        <w:rPr>
          <w:lang w:eastAsia="en-US"/>
        </w:rPr>
      </w:pPr>
      <w:r>
        <w:rPr>
          <w:lang w:eastAsia="en-US"/>
        </w:rPr>
        <w:t>laborator</w:t>
      </w:r>
      <w:r w:rsidR="004F4172">
        <w:rPr>
          <w:lang w:eastAsia="en-US"/>
        </w:rPr>
        <w:t>ies</w:t>
      </w:r>
      <w:r>
        <w:rPr>
          <w:lang w:eastAsia="en-US"/>
        </w:rPr>
        <w:t xml:space="preserve"> </w:t>
      </w:r>
      <w:r w:rsidR="00C06374">
        <w:rPr>
          <w:lang w:eastAsia="en-US"/>
        </w:rPr>
        <w:t>which are the place</w:t>
      </w:r>
      <w:r w:rsidR="009257C6">
        <w:rPr>
          <w:lang w:eastAsia="en-US"/>
        </w:rPr>
        <w:t>s</w:t>
      </w:r>
      <w:r w:rsidR="00C06374">
        <w:rPr>
          <w:lang w:eastAsia="en-US"/>
        </w:rPr>
        <w:t xml:space="preserve"> you do science</w:t>
      </w:r>
    </w:p>
    <w:p w14:paraId="738B69A2" w14:textId="50793ED7" w:rsidR="00C867E0" w:rsidRDefault="00AE67A2" w:rsidP="007C35FC">
      <w:pPr>
        <w:pStyle w:val="Listparagraph2"/>
        <w:numPr>
          <w:ilvl w:val="0"/>
          <w:numId w:val="29"/>
        </w:numPr>
        <w:ind w:left="4253" w:hanging="567"/>
        <w:rPr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832320" behindDoc="0" locked="0" layoutInCell="1" allowOverlap="1" wp14:anchorId="3C2AA72F" wp14:editId="0EC060B8">
            <wp:simplePos x="0" y="0"/>
            <wp:positionH relativeFrom="column">
              <wp:posOffset>135255</wp:posOffset>
            </wp:positionH>
            <wp:positionV relativeFrom="paragraph">
              <wp:posOffset>6985</wp:posOffset>
            </wp:positionV>
            <wp:extent cx="1524000" cy="1524000"/>
            <wp:effectExtent l="0" t="0" r="0" b="0"/>
            <wp:wrapNone/>
            <wp:docPr id="1408037425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37425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7E0">
        <w:rPr>
          <w:lang w:eastAsia="en-US"/>
        </w:rPr>
        <w:t>field work – work you do outside of campus</w:t>
      </w:r>
    </w:p>
    <w:p w14:paraId="4C637DA3" w14:textId="06A3A7F4" w:rsidR="0008372B" w:rsidRDefault="0008372B" w:rsidP="007C35FC">
      <w:pPr>
        <w:pStyle w:val="Listparagraph2"/>
        <w:numPr>
          <w:ilvl w:val="0"/>
          <w:numId w:val="29"/>
        </w:numPr>
        <w:ind w:left="4253" w:hanging="567"/>
        <w:rPr>
          <w:lang w:eastAsia="en-US"/>
        </w:rPr>
      </w:pPr>
      <w:r>
        <w:rPr>
          <w:lang w:eastAsia="en-US"/>
        </w:rPr>
        <w:t>taking notes</w:t>
      </w:r>
      <w:r w:rsidR="009257C6">
        <w:rPr>
          <w:lang w:eastAsia="en-US"/>
        </w:rPr>
        <w:t>.</w:t>
      </w:r>
    </w:p>
    <w:p w14:paraId="48D696D5" w14:textId="77777777" w:rsidR="007C35FC" w:rsidRDefault="00CF6319" w:rsidP="007C35FC">
      <w:pPr>
        <w:pStyle w:val="Listtoplevel"/>
        <w:numPr>
          <w:ilvl w:val="0"/>
          <w:numId w:val="0"/>
        </w:numPr>
        <w:ind w:left="4253"/>
      </w:pPr>
      <w:r>
        <w:drawing>
          <wp:anchor distT="0" distB="0" distL="114300" distR="114300" simplePos="0" relativeHeight="251833344" behindDoc="0" locked="0" layoutInCell="1" allowOverlap="1" wp14:anchorId="139F6A1B" wp14:editId="4A687CA1">
            <wp:simplePos x="0" y="0"/>
            <wp:positionH relativeFrom="column">
              <wp:posOffset>85725</wp:posOffset>
            </wp:positionH>
            <wp:positionV relativeFrom="paragraph">
              <wp:posOffset>515620</wp:posOffset>
            </wp:positionV>
            <wp:extent cx="1371600" cy="1211580"/>
            <wp:effectExtent l="0" t="0" r="0" b="7620"/>
            <wp:wrapNone/>
            <wp:docPr id="340060152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060152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16C17" w14:textId="131871DF" w:rsidR="00C867E0" w:rsidRPr="00C867E0" w:rsidRDefault="007C35FC" w:rsidP="003A64A0">
      <w:pPr>
        <w:pStyle w:val="Listtoplevel"/>
        <w:numPr>
          <w:ilvl w:val="0"/>
          <w:numId w:val="0"/>
        </w:numPr>
        <w:ind w:left="3686"/>
      </w:pPr>
      <w:r>
        <w:t xml:space="preserve">These </w:t>
      </w:r>
      <w:r w:rsidR="009257C6">
        <w:t xml:space="preserve">support </w:t>
      </w:r>
      <w:r>
        <w:t xml:space="preserve">services may include </w:t>
      </w:r>
      <w:r w:rsidR="003A64A0">
        <w:t xml:space="preserve">people to </w:t>
      </w:r>
      <w:r>
        <w:t xml:space="preserve">support </w:t>
      </w:r>
      <w:r w:rsidR="009257C6">
        <w:t xml:space="preserve">you with </w:t>
      </w:r>
      <w:r w:rsidR="00C06374">
        <w:t>doing</w:t>
      </w:r>
      <w:r w:rsidR="00C867E0" w:rsidRPr="00C867E0">
        <w:t>:</w:t>
      </w:r>
    </w:p>
    <w:p w14:paraId="4F2C45FC" w14:textId="256D90E4" w:rsidR="00C867E0" w:rsidRDefault="003A64A0" w:rsidP="003A64A0">
      <w:pPr>
        <w:pStyle w:val="Listsecondlevel"/>
        <w:numPr>
          <w:ilvl w:val="0"/>
          <w:numId w:val="30"/>
        </w:numPr>
        <w:ind w:left="4253" w:hanging="567"/>
      </w:pPr>
      <w:r>
        <w:rPr>
          <w:noProof/>
        </w:rPr>
        <w:drawing>
          <wp:anchor distT="0" distB="0" distL="114300" distR="114300" simplePos="0" relativeHeight="251834368" behindDoc="0" locked="0" layoutInCell="1" allowOverlap="1" wp14:anchorId="2F74F110" wp14:editId="0DEB1314">
            <wp:simplePos x="0" y="0"/>
            <wp:positionH relativeFrom="column">
              <wp:posOffset>135255</wp:posOffset>
            </wp:positionH>
            <wp:positionV relativeFrom="paragraph">
              <wp:posOffset>488315</wp:posOffset>
            </wp:positionV>
            <wp:extent cx="1371600" cy="1523888"/>
            <wp:effectExtent l="0" t="0" r="0" b="635"/>
            <wp:wrapNone/>
            <wp:docPr id="971732720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732720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2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374">
        <w:t>e</w:t>
      </w:r>
      <w:r w:rsidR="00C867E0">
        <w:t>xams</w:t>
      </w:r>
      <w:r w:rsidR="00C06374">
        <w:t xml:space="preserve"> / tests</w:t>
      </w:r>
    </w:p>
    <w:p w14:paraId="1AF4BB00" w14:textId="3FC5E1A0" w:rsidR="00C867E0" w:rsidRDefault="00C867E0" w:rsidP="003A64A0">
      <w:pPr>
        <w:pStyle w:val="Listparagraph2"/>
        <w:numPr>
          <w:ilvl w:val="0"/>
          <w:numId w:val="30"/>
        </w:numPr>
        <w:ind w:left="4253" w:hanging="567"/>
        <w:rPr>
          <w:lang w:eastAsia="en-US"/>
        </w:rPr>
      </w:pPr>
      <w:r w:rsidRPr="009A1122">
        <w:rPr>
          <w:b/>
          <w:bCs/>
          <w:lang w:eastAsia="en-US"/>
        </w:rPr>
        <w:t>assignments</w:t>
      </w:r>
      <w:r w:rsidR="00C06374">
        <w:rPr>
          <w:lang w:eastAsia="en-US"/>
        </w:rPr>
        <w:t xml:space="preserve"> which are </w:t>
      </w:r>
      <w:r w:rsidR="00F462FA">
        <w:rPr>
          <w:lang w:eastAsia="en-US"/>
        </w:rPr>
        <w:t xml:space="preserve">different ways of seeing how much you have learnt. </w:t>
      </w:r>
    </w:p>
    <w:p w14:paraId="20826EFF" w14:textId="77777777" w:rsidR="00C867E0" w:rsidRDefault="00C867E0" w:rsidP="00C867E0"/>
    <w:p w14:paraId="063CA5EC" w14:textId="77777777" w:rsidR="00C867E0" w:rsidRPr="00C867E0" w:rsidRDefault="00C867E0" w:rsidP="00C867E0"/>
    <w:p w14:paraId="58A94538" w14:textId="77777777" w:rsidR="00124EA8" w:rsidRDefault="00124EA8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70D15F97" w14:textId="4FE40AC6" w:rsidR="00124EA8" w:rsidRDefault="00604080" w:rsidP="00124EA8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Work based learning</w:t>
      </w:r>
    </w:p>
    <w:p w14:paraId="2B4D136D" w14:textId="77777777" w:rsidR="00124EA8" w:rsidRPr="00124EA8" w:rsidRDefault="00124EA8" w:rsidP="00124EA8">
      <w:pPr>
        <w:rPr>
          <w:lang w:eastAsia="en-GB"/>
        </w:rPr>
      </w:pPr>
    </w:p>
    <w:p w14:paraId="46EF01E8" w14:textId="48776182" w:rsidR="00124EA8" w:rsidRDefault="00124EA8" w:rsidP="00604080">
      <w:pPr>
        <w:rPr>
          <w:rFonts w:eastAsia="Times New Roman"/>
          <w:shd w:val="clear" w:color="auto" w:fill="FFFFFF"/>
          <w:lang w:eastAsia="en-GB"/>
        </w:rPr>
      </w:pPr>
    </w:p>
    <w:p w14:paraId="5543B7A2" w14:textId="17F38B8E" w:rsidR="00604080" w:rsidRDefault="003A64A0" w:rsidP="00604080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835392" behindDoc="0" locked="0" layoutInCell="1" allowOverlap="1" wp14:anchorId="20ECE8C9" wp14:editId="25FEE6B4">
            <wp:simplePos x="0" y="0"/>
            <wp:positionH relativeFrom="column">
              <wp:posOffset>-31750</wp:posOffset>
            </wp:positionH>
            <wp:positionV relativeFrom="paragraph">
              <wp:posOffset>649605</wp:posOffset>
            </wp:positionV>
            <wp:extent cx="1828800" cy="1828800"/>
            <wp:effectExtent l="0" t="0" r="0" b="0"/>
            <wp:wrapNone/>
            <wp:docPr id="1983900508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900508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374">
        <w:rPr>
          <w:rFonts w:eastAsia="Times New Roman"/>
          <w:shd w:val="clear" w:color="auto" w:fill="FFFFFF"/>
          <w:lang w:eastAsia="en-GB"/>
        </w:rPr>
        <w:t>If you have learning support needs you can still:</w:t>
      </w:r>
    </w:p>
    <w:p w14:paraId="2C3092E6" w14:textId="3462AA2A" w:rsidR="00604080" w:rsidRDefault="00604080" w:rsidP="008678EC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have an </w:t>
      </w:r>
      <w:r w:rsidRPr="008678EC">
        <w:rPr>
          <w:b/>
          <w:bCs/>
          <w:shd w:val="clear" w:color="auto" w:fill="FFFFFF"/>
          <w:lang w:eastAsia="en-GB"/>
        </w:rPr>
        <w:t>apprenticeship</w:t>
      </w:r>
      <w:r>
        <w:rPr>
          <w:shd w:val="clear" w:color="auto" w:fill="FFFFFF"/>
          <w:lang w:eastAsia="en-GB"/>
        </w:rPr>
        <w:t xml:space="preserve"> </w:t>
      </w:r>
    </w:p>
    <w:p w14:paraId="11473463" w14:textId="2FB820A6" w:rsidR="00604080" w:rsidRDefault="0008372B" w:rsidP="008678EC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do a </w:t>
      </w:r>
      <w:r w:rsidR="00604080" w:rsidRPr="008678EC">
        <w:rPr>
          <w:b/>
          <w:bCs/>
          <w:shd w:val="clear" w:color="auto" w:fill="FFFFFF"/>
          <w:lang w:eastAsia="en-GB"/>
        </w:rPr>
        <w:t>traineeship</w:t>
      </w:r>
      <w:r w:rsidR="00604080">
        <w:rPr>
          <w:shd w:val="clear" w:color="auto" w:fill="FFFFFF"/>
          <w:lang w:eastAsia="en-GB"/>
        </w:rPr>
        <w:t xml:space="preserve">  </w:t>
      </w:r>
    </w:p>
    <w:p w14:paraId="4606215E" w14:textId="2093CF44" w:rsidR="008678EC" w:rsidRDefault="00C06374" w:rsidP="008678EC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l</w:t>
      </w:r>
      <w:r w:rsidR="00A255BD">
        <w:rPr>
          <w:shd w:val="clear" w:color="auto" w:fill="FFFFFF"/>
          <w:lang w:eastAsia="en-GB"/>
        </w:rPr>
        <w:t>earn while worki</w:t>
      </w:r>
      <w:r w:rsidR="008678EC">
        <w:rPr>
          <w:shd w:val="clear" w:color="auto" w:fill="FFFFFF"/>
          <w:lang w:eastAsia="en-GB"/>
        </w:rPr>
        <w:t>ng</w:t>
      </w:r>
      <w:r>
        <w:rPr>
          <w:shd w:val="clear" w:color="auto" w:fill="FFFFFF"/>
          <w:lang w:eastAsia="en-GB"/>
        </w:rPr>
        <w:t xml:space="preserve"> in other ways</w:t>
      </w:r>
      <w:r w:rsidR="008678EC">
        <w:rPr>
          <w:shd w:val="clear" w:color="auto" w:fill="FFFFFF"/>
          <w:lang w:eastAsia="en-GB"/>
        </w:rPr>
        <w:t xml:space="preserve">. </w:t>
      </w:r>
    </w:p>
    <w:p w14:paraId="0A612DDE" w14:textId="68261024" w:rsidR="007C47EA" w:rsidRDefault="007C47EA" w:rsidP="008678EC">
      <w:pPr>
        <w:rPr>
          <w:shd w:val="clear" w:color="auto" w:fill="FFFFFF"/>
          <w:lang w:eastAsia="en-GB"/>
        </w:rPr>
      </w:pPr>
    </w:p>
    <w:p w14:paraId="4C150F97" w14:textId="015E18ED" w:rsidR="008678EC" w:rsidRDefault="008678EC" w:rsidP="008678EC">
      <w:pPr>
        <w:rPr>
          <w:shd w:val="clear" w:color="auto" w:fill="FFFFFF"/>
          <w:lang w:eastAsia="en-GB"/>
        </w:rPr>
      </w:pPr>
    </w:p>
    <w:p w14:paraId="7419AB72" w14:textId="11EEEE74" w:rsidR="008678EC" w:rsidRDefault="00A003C8" w:rsidP="008678EC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865088" behindDoc="0" locked="0" layoutInCell="1" allowOverlap="1" wp14:anchorId="51897697" wp14:editId="7BF157CD">
            <wp:simplePos x="0" y="0"/>
            <wp:positionH relativeFrom="column">
              <wp:posOffset>-27124</wp:posOffset>
            </wp:positionH>
            <wp:positionV relativeFrom="paragraph">
              <wp:posOffset>62956</wp:posOffset>
            </wp:positionV>
            <wp:extent cx="1506855" cy="1221105"/>
            <wp:effectExtent l="0" t="0" r="0" b="0"/>
            <wp:wrapNone/>
            <wp:docPr id="2116874756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874756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90"/>
                    <a:stretch/>
                  </pic:blipFill>
                  <pic:spPr bwMode="auto">
                    <a:xfrm>
                      <a:off x="0" y="0"/>
                      <a:ext cx="1506855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374" w:rsidRPr="00BD34B6"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586C11FC" wp14:editId="2E888654">
                <wp:simplePos x="0" y="0"/>
                <wp:positionH relativeFrom="column">
                  <wp:posOffset>2201779</wp:posOffset>
                </wp:positionH>
                <wp:positionV relativeFrom="paragraph">
                  <wp:posOffset>151297</wp:posOffset>
                </wp:positionV>
                <wp:extent cx="3467100" cy="2370667"/>
                <wp:effectExtent l="0" t="0" r="0" b="0"/>
                <wp:wrapNone/>
                <wp:docPr id="649159318" name="Rectangle 649159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237066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9EB9F" id="Rectangle 649159318" o:spid="_x0000_s1026" style="position:absolute;margin-left:173.35pt;margin-top:11.9pt;width:273pt;height:186.65pt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" fillcolor="#bdd6ee [1304]" stroked="f" strokeweight="1pt"/>
            </w:pict>
          </mc:Fallback>
        </mc:AlternateContent>
      </w:r>
    </w:p>
    <w:p w14:paraId="27FD8DF2" w14:textId="204E7225" w:rsidR="00BC210F" w:rsidRPr="00492BFA" w:rsidRDefault="00CF6319" w:rsidP="008678EC">
      <w:pPr>
        <w:rPr>
          <w:noProof/>
        </w:rPr>
      </w:pPr>
      <w:r w:rsidRPr="00492BFA">
        <w:rPr>
          <w:noProof/>
        </w:rPr>
        <w:t xml:space="preserve">An </w:t>
      </w:r>
      <w:r w:rsidRPr="00492BFA">
        <w:rPr>
          <w:b/>
          <w:bCs/>
          <w:noProof/>
        </w:rPr>
        <w:t>apprenticeship</w:t>
      </w:r>
      <w:r w:rsidRPr="00492BFA">
        <w:rPr>
          <w:noProof/>
        </w:rPr>
        <w:t xml:space="preserve"> is </w:t>
      </w:r>
      <w:r w:rsidR="005E233A" w:rsidRPr="00492BFA">
        <w:rPr>
          <w:noProof/>
        </w:rPr>
        <w:t>when you</w:t>
      </w:r>
      <w:r w:rsidR="00FB0A4B">
        <w:rPr>
          <w:noProof/>
        </w:rPr>
        <w:t>:</w:t>
      </w:r>
    </w:p>
    <w:p w14:paraId="0CB6E557" w14:textId="138242F3" w:rsidR="00CF6319" w:rsidRPr="00492BFA" w:rsidRDefault="00C06374" w:rsidP="00C06374">
      <w:pPr>
        <w:pStyle w:val="Listtoplevel"/>
      </w:pPr>
      <w:r w:rsidRPr="002F3BFE">
        <w:drawing>
          <wp:anchor distT="0" distB="0" distL="114300" distR="114300" simplePos="0" relativeHeight="251866112" behindDoc="0" locked="0" layoutInCell="1" allowOverlap="1" wp14:anchorId="4E93DBF8" wp14:editId="6487C96B">
            <wp:simplePos x="0" y="0"/>
            <wp:positionH relativeFrom="column">
              <wp:posOffset>-265884</wp:posOffset>
            </wp:positionH>
            <wp:positionV relativeFrom="paragraph">
              <wp:posOffset>898525</wp:posOffset>
            </wp:positionV>
            <wp:extent cx="1984203" cy="812800"/>
            <wp:effectExtent l="0" t="0" r="0" b="6350"/>
            <wp:wrapNone/>
            <wp:docPr id="1946626832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626832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203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learn a trade like building while you work</w:t>
      </w:r>
    </w:p>
    <w:p w14:paraId="3C44EB17" w14:textId="211F8C3A" w:rsidR="00BC210F" w:rsidRPr="00492BFA" w:rsidRDefault="00BC210F" w:rsidP="00C06374">
      <w:pPr>
        <w:pStyle w:val="Listtoplevel"/>
      </w:pPr>
      <w:r w:rsidRPr="00492BFA">
        <w:t xml:space="preserve">get paid </w:t>
      </w:r>
      <w:r w:rsidR="00C06374">
        <w:t>for the</w:t>
      </w:r>
      <w:r w:rsidRPr="00492BFA">
        <w:t xml:space="preserve"> work. </w:t>
      </w:r>
    </w:p>
    <w:p w14:paraId="6B50C880" w14:textId="1BD60F3B" w:rsidR="00CF6319" w:rsidRDefault="00CF6319" w:rsidP="008678EC">
      <w:pPr>
        <w:rPr>
          <w:shd w:val="clear" w:color="auto" w:fill="FFFFFF"/>
          <w:lang w:eastAsia="en-GB"/>
        </w:rPr>
      </w:pPr>
    </w:p>
    <w:p w14:paraId="596898A8" w14:textId="14549B71" w:rsidR="00CF6319" w:rsidRDefault="00CF6319" w:rsidP="008678EC">
      <w:pPr>
        <w:rPr>
          <w:shd w:val="clear" w:color="auto" w:fill="FFFFFF"/>
          <w:lang w:eastAsia="en-GB"/>
        </w:rPr>
      </w:pPr>
    </w:p>
    <w:p w14:paraId="726C9EA2" w14:textId="26A8A9F6" w:rsidR="00EB5132" w:rsidRDefault="00EB5132">
      <w:pPr>
        <w:spacing w:line="240" w:lineRule="auto"/>
        <w:ind w:left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7318B182" w14:textId="7E1301A7" w:rsidR="00BC210F" w:rsidRDefault="003A64A0" w:rsidP="00C06374">
      <w:pPr>
        <w:rPr>
          <w:noProof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24509207" wp14:editId="629A5158">
                <wp:simplePos x="0" y="0"/>
                <wp:positionH relativeFrom="column">
                  <wp:posOffset>2200275</wp:posOffset>
                </wp:positionH>
                <wp:positionV relativeFrom="paragraph">
                  <wp:posOffset>-161925</wp:posOffset>
                </wp:positionV>
                <wp:extent cx="3467100" cy="2362200"/>
                <wp:effectExtent l="0" t="0" r="0" b="0"/>
                <wp:wrapNone/>
                <wp:docPr id="1238371347" name="Rectangle 1238371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2362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4EB2EE" id="Rectangle 1238371347" o:spid="_x0000_s1026" style="position:absolute;margin-left:173.25pt;margin-top:-12.75pt;width:273pt;height:186pt;z-index:-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" fillcolor="#bdd6ee [1304]" stroked="f" strokeweight="1pt"/>
            </w:pict>
          </mc:Fallback>
        </mc:AlternateContent>
      </w:r>
      <w:r w:rsidR="005C16F0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874304" behindDoc="0" locked="0" layoutInCell="1" allowOverlap="1" wp14:anchorId="7818D25A" wp14:editId="199366FE">
            <wp:simplePos x="0" y="0"/>
            <wp:positionH relativeFrom="column">
              <wp:posOffset>-210753</wp:posOffset>
            </wp:positionH>
            <wp:positionV relativeFrom="paragraph">
              <wp:posOffset>-334</wp:posOffset>
            </wp:positionV>
            <wp:extent cx="1828800" cy="2004612"/>
            <wp:effectExtent l="0" t="0" r="0" b="0"/>
            <wp:wrapNone/>
            <wp:docPr id="523014659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014659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0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319" w:rsidRPr="00492BFA">
        <w:rPr>
          <w:noProof/>
        </w:rPr>
        <w:t xml:space="preserve">A </w:t>
      </w:r>
      <w:r w:rsidR="00CF6319" w:rsidRPr="00492BFA">
        <w:rPr>
          <w:b/>
          <w:bCs/>
          <w:noProof/>
        </w:rPr>
        <w:t>traineeship</w:t>
      </w:r>
      <w:r w:rsidR="00CF6319" w:rsidRPr="00492BFA">
        <w:rPr>
          <w:noProof/>
        </w:rPr>
        <w:t xml:space="preserve"> is</w:t>
      </w:r>
      <w:r w:rsidR="00BC210F" w:rsidRPr="00492BFA">
        <w:rPr>
          <w:noProof/>
        </w:rPr>
        <w:t xml:space="preserve"> </w:t>
      </w:r>
      <w:r w:rsidR="00C06374">
        <w:rPr>
          <w:noProof/>
        </w:rPr>
        <w:t xml:space="preserve">another way of learning while you work. </w:t>
      </w:r>
    </w:p>
    <w:p w14:paraId="238DC24F" w14:textId="77777777" w:rsidR="00C06374" w:rsidRDefault="00C06374" w:rsidP="00C06374">
      <w:pPr>
        <w:rPr>
          <w:noProof/>
        </w:rPr>
      </w:pPr>
    </w:p>
    <w:p w14:paraId="7047EDD0" w14:textId="77777777" w:rsidR="00C06374" w:rsidRDefault="00C06374" w:rsidP="00C06374">
      <w:pPr>
        <w:rPr>
          <w:noProof/>
        </w:rPr>
      </w:pPr>
    </w:p>
    <w:p w14:paraId="1D99C9EC" w14:textId="31EB9C71" w:rsidR="00C06374" w:rsidRPr="00492BFA" w:rsidRDefault="00C06374" w:rsidP="00C06374">
      <w:pPr>
        <w:rPr>
          <w:noProof/>
        </w:rPr>
      </w:pPr>
      <w:r>
        <w:rPr>
          <w:noProof/>
        </w:rPr>
        <w:t xml:space="preserve">Traineeships are shorter than apprenticeships. </w:t>
      </w:r>
    </w:p>
    <w:p w14:paraId="22847494" w14:textId="54B3D4D4" w:rsidR="008678EC" w:rsidRDefault="008678EC">
      <w:pPr>
        <w:spacing w:line="240" w:lineRule="auto"/>
        <w:ind w:left="0"/>
        <w:rPr>
          <w:noProof/>
        </w:rPr>
      </w:pPr>
    </w:p>
    <w:p w14:paraId="0941EC1B" w14:textId="77777777" w:rsidR="003A64A0" w:rsidRPr="00492BFA" w:rsidRDefault="003A64A0">
      <w:pPr>
        <w:spacing w:line="240" w:lineRule="auto"/>
        <w:ind w:left="0"/>
        <w:rPr>
          <w:noProof/>
        </w:rPr>
      </w:pPr>
    </w:p>
    <w:p w14:paraId="7B7CAD59" w14:textId="50E723FB" w:rsidR="008678EC" w:rsidRDefault="0069619D" w:rsidP="008678EC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878400" behindDoc="0" locked="0" layoutInCell="1" allowOverlap="1" wp14:anchorId="465495A7" wp14:editId="2C34F5D2">
            <wp:simplePos x="0" y="0"/>
            <wp:positionH relativeFrom="column">
              <wp:posOffset>464639</wp:posOffset>
            </wp:positionH>
            <wp:positionV relativeFrom="paragraph">
              <wp:posOffset>-94524</wp:posOffset>
            </wp:positionV>
            <wp:extent cx="914400" cy="1269225"/>
            <wp:effectExtent l="0" t="0" r="0" b="7620"/>
            <wp:wrapNone/>
            <wp:docPr id="2085526156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526156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6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122">
        <w:rPr>
          <w:shd w:val="clear" w:color="auto" w:fill="FFFFFF"/>
          <w:lang w:eastAsia="en-GB"/>
        </w:rPr>
        <w:t xml:space="preserve">Some examples of people with learning support needs working in </w:t>
      </w:r>
      <w:r w:rsidR="008678EC">
        <w:rPr>
          <w:shd w:val="clear" w:color="auto" w:fill="FFFFFF"/>
          <w:lang w:eastAsia="en-GB"/>
        </w:rPr>
        <w:t xml:space="preserve">Aotearoa New Zealand </w:t>
      </w:r>
      <w:r w:rsidR="009A1122">
        <w:rPr>
          <w:shd w:val="clear" w:color="auto" w:fill="FFFFFF"/>
          <w:lang w:eastAsia="en-GB"/>
        </w:rPr>
        <w:t>are</w:t>
      </w:r>
      <w:r w:rsidR="008678EC">
        <w:rPr>
          <w:shd w:val="clear" w:color="auto" w:fill="FFFFFF"/>
          <w:lang w:eastAsia="en-GB"/>
        </w:rPr>
        <w:t>:</w:t>
      </w:r>
    </w:p>
    <w:p w14:paraId="44FDF658" w14:textId="727C7A8E" w:rsidR="008678EC" w:rsidRDefault="0069619D" w:rsidP="008678EC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drawing>
          <wp:anchor distT="0" distB="0" distL="114300" distR="114300" simplePos="0" relativeHeight="251837440" behindDoc="0" locked="0" layoutInCell="1" allowOverlap="1" wp14:anchorId="05177976" wp14:editId="1EBD069E">
            <wp:simplePos x="0" y="0"/>
            <wp:positionH relativeFrom="column">
              <wp:posOffset>92150</wp:posOffset>
            </wp:positionH>
            <wp:positionV relativeFrom="paragraph">
              <wp:posOffset>479425</wp:posOffset>
            </wp:positionV>
            <wp:extent cx="1371600" cy="1371600"/>
            <wp:effectExtent l="0" t="0" r="0" b="0"/>
            <wp:wrapNone/>
            <wp:docPr id="1127176594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76594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4A0">
        <w:rPr>
          <w:shd w:val="clear" w:color="auto" w:fill="FFFFFF"/>
          <w:lang w:eastAsia="en-GB"/>
        </w:rPr>
        <w:t>D</w:t>
      </w:r>
      <w:r w:rsidR="008678EC">
        <w:rPr>
          <w:shd w:val="clear" w:color="auto" w:fill="FFFFFF"/>
          <w:lang w:eastAsia="en-GB"/>
        </w:rPr>
        <w:t>eaf people working as:</w:t>
      </w:r>
    </w:p>
    <w:p w14:paraId="2A62048B" w14:textId="1BFC808C" w:rsidR="008678EC" w:rsidRDefault="008678EC" w:rsidP="008678EC">
      <w:pPr>
        <w:pStyle w:val="Listsecond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builders </w:t>
      </w:r>
    </w:p>
    <w:p w14:paraId="75F82EE6" w14:textId="2FBA8C11" w:rsidR="008678EC" w:rsidRDefault="008678EC" w:rsidP="008678EC">
      <w:pPr>
        <w:pStyle w:val="Listsecond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truck drivers</w:t>
      </w:r>
    </w:p>
    <w:p w14:paraId="6DE4C57E" w14:textId="6925241C" w:rsidR="008678EC" w:rsidRDefault="00CF6319" w:rsidP="008678EC">
      <w:pPr>
        <w:pStyle w:val="Listtoplevel"/>
        <w:rPr>
          <w:shd w:val="clear" w:color="auto" w:fill="FFFFFF"/>
          <w:lang w:eastAsia="en-GB"/>
        </w:rPr>
      </w:pPr>
      <w:r w:rsidRPr="00CF6319">
        <w:rPr>
          <w:shd w:val="clear" w:color="auto" w:fill="FFFFFF"/>
          <w:lang w:eastAsia="en-GB"/>
        </w:rPr>
        <w:drawing>
          <wp:anchor distT="0" distB="0" distL="114300" distR="114300" simplePos="0" relativeHeight="251838464" behindDoc="0" locked="0" layoutInCell="1" allowOverlap="1" wp14:anchorId="0B00C5FF" wp14:editId="79CFD4C3">
            <wp:simplePos x="0" y="0"/>
            <wp:positionH relativeFrom="column">
              <wp:posOffset>-145042</wp:posOffset>
            </wp:positionH>
            <wp:positionV relativeFrom="paragraph">
              <wp:posOffset>67385</wp:posOffset>
            </wp:positionV>
            <wp:extent cx="1828800" cy="1408552"/>
            <wp:effectExtent l="0" t="0" r="0" b="1270"/>
            <wp:wrapNone/>
            <wp:docPr id="6531592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1592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8EC">
        <w:rPr>
          <w:shd w:val="clear" w:color="auto" w:fill="FFFFFF"/>
          <w:lang w:eastAsia="en-GB"/>
        </w:rPr>
        <w:t>people with dy</w:t>
      </w:r>
      <w:r w:rsidR="009A1122">
        <w:rPr>
          <w:shd w:val="clear" w:color="auto" w:fill="FFFFFF"/>
          <w:lang w:eastAsia="en-GB"/>
        </w:rPr>
        <w:t>slexia</w:t>
      </w:r>
      <w:r w:rsidR="008678EC">
        <w:rPr>
          <w:shd w:val="clear" w:color="auto" w:fill="FFFFFF"/>
          <w:lang w:eastAsia="en-GB"/>
        </w:rPr>
        <w:t xml:space="preserve"> working as:</w:t>
      </w:r>
    </w:p>
    <w:p w14:paraId="02E5654D" w14:textId="1CF6A230" w:rsidR="008678EC" w:rsidRDefault="008678EC" w:rsidP="008678EC">
      <w:pPr>
        <w:pStyle w:val="Listsecond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chefs</w:t>
      </w:r>
    </w:p>
    <w:p w14:paraId="4AEA9284" w14:textId="597F1AC2" w:rsidR="008678EC" w:rsidRDefault="003A64A0" w:rsidP="008678EC">
      <w:pPr>
        <w:pStyle w:val="Listsecondlevel"/>
        <w:rPr>
          <w:shd w:val="clear" w:color="auto" w:fill="FFFFFF"/>
          <w:lang w:eastAsia="en-GB"/>
        </w:rPr>
      </w:pPr>
      <w:r w:rsidRPr="003A64A0">
        <w:rPr>
          <w:noProof/>
        </w:rPr>
        <w:drawing>
          <wp:anchor distT="0" distB="0" distL="114300" distR="114300" simplePos="0" relativeHeight="251889664" behindDoc="0" locked="0" layoutInCell="1" allowOverlap="1" wp14:anchorId="69FEE4B4" wp14:editId="41E5F847">
            <wp:simplePos x="0" y="0"/>
            <wp:positionH relativeFrom="column">
              <wp:posOffset>-147448</wp:posOffset>
            </wp:positionH>
            <wp:positionV relativeFrom="paragraph">
              <wp:posOffset>431016</wp:posOffset>
            </wp:positionV>
            <wp:extent cx="1761565" cy="1175873"/>
            <wp:effectExtent l="0" t="0" r="0" b="5715"/>
            <wp:wrapThrough wrapText="bothSides">
              <wp:wrapPolygon edited="0">
                <wp:start x="0" y="0"/>
                <wp:lineTo x="0" y="21355"/>
                <wp:lineTo x="21257" y="21355"/>
                <wp:lineTo x="21257" y="0"/>
                <wp:lineTo x="0" y="0"/>
              </wp:wrapPolygon>
            </wp:wrapThrough>
            <wp:docPr id="883120588" name="Picture 1" descr="ATV Quad bike isolated - Photo,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V Quad bike isolated - Photo, Imag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565" cy="117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8EC">
        <w:rPr>
          <w:shd w:val="clear" w:color="auto" w:fill="FFFFFF"/>
          <w:lang w:eastAsia="en-GB"/>
        </w:rPr>
        <w:t xml:space="preserve">hairdressers </w:t>
      </w:r>
    </w:p>
    <w:p w14:paraId="51954427" w14:textId="6D90FBB6" w:rsidR="008678EC" w:rsidRPr="003A64A0" w:rsidRDefault="008678EC" w:rsidP="00CF6319">
      <w:pPr>
        <w:pStyle w:val="Listtoplevel"/>
        <w:rPr>
          <w:shd w:val="clear" w:color="auto" w:fill="FFFFFF"/>
          <w:lang w:eastAsia="en-GB"/>
        </w:rPr>
      </w:pPr>
      <w:r w:rsidRPr="003A64A0">
        <w:rPr>
          <w:shd w:val="clear" w:color="auto" w:fill="FFFFFF"/>
          <w:lang w:eastAsia="en-GB"/>
        </w:rPr>
        <w:t xml:space="preserve">farmers using </w:t>
      </w:r>
      <w:r w:rsidR="009A1122" w:rsidRPr="003A64A0">
        <w:rPr>
          <w:shd w:val="clear" w:color="auto" w:fill="FFFFFF"/>
          <w:lang w:eastAsia="en-GB"/>
        </w:rPr>
        <w:t>quad bikes</w:t>
      </w:r>
      <w:r w:rsidR="009257C6">
        <w:rPr>
          <w:shd w:val="clear" w:color="auto" w:fill="FFFFFF"/>
          <w:lang w:eastAsia="en-GB"/>
        </w:rPr>
        <w:t>.</w:t>
      </w:r>
      <w:r w:rsidRPr="003A64A0">
        <w:rPr>
          <w:shd w:val="clear" w:color="auto" w:fill="FFFFFF"/>
          <w:lang w:eastAsia="en-GB"/>
        </w:rPr>
        <w:t xml:space="preserve"> </w:t>
      </w:r>
    </w:p>
    <w:p w14:paraId="5ACADBE7" w14:textId="52A17037" w:rsidR="00912563" w:rsidRDefault="00912563">
      <w:pPr>
        <w:spacing w:line="240" w:lineRule="auto"/>
        <w:ind w:left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5B2841FB" w14:textId="6C6072D8" w:rsidR="0024473E" w:rsidRDefault="0024473E" w:rsidP="00F226C8">
      <w:pPr>
        <w:pStyle w:val="Heading1"/>
        <w:rPr>
          <w:shd w:val="clear" w:color="auto" w:fill="FFFFFF"/>
          <w:lang w:eastAsia="en-GB"/>
        </w:rPr>
      </w:pPr>
      <w:bookmarkStart w:id="0" w:name="_Hlk53559738"/>
      <w:r>
        <w:rPr>
          <w:shd w:val="clear" w:color="auto" w:fill="FFFFFF"/>
          <w:lang w:eastAsia="en-GB"/>
        </w:rPr>
        <w:t xml:space="preserve">Useful links </w:t>
      </w:r>
    </w:p>
    <w:p w14:paraId="08E70D4C" w14:textId="066853B1" w:rsidR="0024473E" w:rsidRDefault="0024473E" w:rsidP="0024473E">
      <w:pPr>
        <w:rPr>
          <w:shd w:val="clear" w:color="auto" w:fill="FFFFFF"/>
          <w:lang w:eastAsia="en-GB"/>
        </w:rPr>
      </w:pPr>
    </w:p>
    <w:p w14:paraId="3FB2DAFA" w14:textId="6B5F5C21" w:rsidR="00F226C8" w:rsidRDefault="00D8565D" w:rsidP="0024473E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867136" behindDoc="0" locked="0" layoutInCell="1" allowOverlap="1" wp14:anchorId="0A83ECAF" wp14:editId="7F3B4D71">
            <wp:simplePos x="0" y="0"/>
            <wp:positionH relativeFrom="column">
              <wp:posOffset>38100</wp:posOffset>
            </wp:positionH>
            <wp:positionV relativeFrom="paragraph">
              <wp:posOffset>147788</wp:posOffset>
            </wp:positionV>
            <wp:extent cx="1135781" cy="1183203"/>
            <wp:effectExtent l="0" t="0" r="7620" b="0"/>
            <wp:wrapNone/>
            <wp:docPr id="44525555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25555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781" cy="118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E2A34" w14:textId="596EBCB3" w:rsidR="0024473E" w:rsidRDefault="0024473E" w:rsidP="0024473E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Below are </w:t>
      </w:r>
      <w:r w:rsidR="00AA1810">
        <w:rPr>
          <w:shd w:val="clear" w:color="auto" w:fill="FFFFFF"/>
          <w:lang w:eastAsia="en-GB"/>
        </w:rPr>
        <w:t xml:space="preserve">some </w:t>
      </w:r>
      <w:r w:rsidR="00D8565D">
        <w:rPr>
          <w:shd w:val="clear" w:color="auto" w:fill="FFFFFF"/>
          <w:lang w:eastAsia="en-GB"/>
        </w:rPr>
        <w:t xml:space="preserve">website </w:t>
      </w:r>
      <w:r>
        <w:rPr>
          <w:shd w:val="clear" w:color="auto" w:fill="FFFFFF"/>
          <w:lang w:eastAsia="en-GB"/>
        </w:rPr>
        <w:t xml:space="preserve">links to useful information. </w:t>
      </w:r>
    </w:p>
    <w:p w14:paraId="3BBE68EE" w14:textId="6E1A8AB7" w:rsidR="00D8565D" w:rsidRDefault="00D8565D" w:rsidP="0024473E">
      <w:pPr>
        <w:rPr>
          <w:shd w:val="clear" w:color="auto" w:fill="FFFFFF"/>
          <w:lang w:eastAsia="en-GB"/>
        </w:rPr>
      </w:pPr>
    </w:p>
    <w:p w14:paraId="74512943" w14:textId="0B488D43" w:rsidR="00D8565D" w:rsidRDefault="00AA1810" w:rsidP="0024473E">
      <w:pPr>
        <w:rPr>
          <w:shd w:val="clear" w:color="auto" w:fill="FFFFFF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93760" behindDoc="0" locked="0" layoutInCell="1" allowOverlap="1" wp14:anchorId="32B877D5" wp14:editId="2C8B4D18">
            <wp:simplePos x="0" y="0"/>
            <wp:positionH relativeFrom="margin">
              <wp:posOffset>-19685</wp:posOffset>
            </wp:positionH>
            <wp:positionV relativeFrom="paragraph">
              <wp:posOffset>234381</wp:posOffset>
            </wp:positionV>
            <wp:extent cx="1193165" cy="1528445"/>
            <wp:effectExtent l="0" t="0" r="6985" b="0"/>
            <wp:wrapNone/>
            <wp:docPr id="617072153" name="Picture 6170721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072153" name="Picture 6170721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C8290" w14:textId="43CBF830" w:rsidR="00D8565D" w:rsidRDefault="00D8565D" w:rsidP="0024473E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This information at these website links is not in Easy Read.</w:t>
      </w:r>
    </w:p>
    <w:p w14:paraId="0768EE56" w14:textId="77777777" w:rsidR="00D8565D" w:rsidRDefault="00D8565D" w:rsidP="0024473E">
      <w:pPr>
        <w:rPr>
          <w:shd w:val="clear" w:color="auto" w:fill="FFFFFF"/>
          <w:lang w:eastAsia="en-GB"/>
        </w:rPr>
      </w:pPr>
    </w:p>
    <w:p w14:paraId="3339E1D5" w14:textId="77777777" w:rsidR="00D8565D" w:rsidRDefault="00D8565D" w:rsidP="0024473E">
      <w:pPr>
        <w:rPr>
          <w:shd w:val="clear" w:color="auto" w:fill="FFFFFF"/>
          <w:lang w:eastAsia="en-GB"/>
        </w:rPr>
      </w:pPr>
    </w:p>
    <w:p w14:paraId="1B6919AA" w14:textId="4972BBE9" w:rsidR="00D8565D" w:rsidRDefault="00D8565D" w:rsidP="0024473E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You can ask someone you know for support to understand the information at these website links.</w:t>
      </w:r>
    </w:p>
    <w:p w14:paraId="26B0920A" w14:textId="57CE4517" w:rsidR="0024473E" w:rsidRDefault="0024473E" w:rsidP="0024473E">
      <w:pPr>
        <w:rPr>
          <w:shd w:val="clear" w:color="auto" w:fill="FFFFFF"/>
          <w:lang w:eastAsia="en-GB"/>
        </w:rPr>
      </w:pPr>
    </w:p>
    <w:p w14:paraId="3327344B" w14:textId="1B28E7AB" w:rsidR="00D8565D" w:rsidRDefault="00D8565D">
      <w:pPr>
        <w:spacing w:line="240" w:lineRule="auto"/>
        <w:ind w:left="0"/>
        <w:rPr>
          <w:shd w:val="clear" w:color="auto" w:fill="FFFFFF"/>
          <w:lang w:eastAsia="en-GB"/>
        </w:rPr>
      </w:pPr>
    </w:p>
    <w:p w14:paraId="37013848" w14:textId="6D8A1219" w:rsidR="0024473E" w:rsidRPr="00AA1810" w:rsidRDefault="00D8565D" w:rsidP="00AA1810">
      <w:pPr>
        <w:pStyle w:val="ListParagraph"/>
        <w:numPr>
          <w:ilvl w:val="0"/>
          <w:numId w:val="31"/>
        </w:numPr>
        <w:ind w:left="4253" w:hanging="567"/>
        <w:rPr>
          <w:shd w:val="clear" w:color="auto" w:fill="FFFFFF"/>
          <w:lang w:eastAsia="en-GB"/>
        </w:rPr>
      </w:pPr>
      <w:r w:rsidRPr="003E7B0C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871232" behindDoc="0" locked="0" layoutInCell="1" allowOverlap="1" wp14:anchorId="18376B9C" wp14:editId="6272ADF0">
            <wp:simplePos x="0" y="0"/>
            <wp:positionH relativeFrom="column">
              <wp:posOffset>-298550</wp:posOffset>
            </wp:positionH>
            <wp:positionV relativeFrom="paragraph">
              <wp:posOffset>725972</wp:posOffset>
            </wp:positionV>
            <wp:extent cx="2300438" cy="943078"/>
            <wp:effectExtent l="0" t="0" r="5080" b="0"/>
            <wp:wrapNone/>
            <wp:docPr id="262592433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59243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438" cy="94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DEA" w:rsidRPr="00AA1810">
        <w:rPr>
          <w:shd w:val="clear" w:color="auto" w:fill="FFFFFF"/>
          <w:lang w:eastAsia="en-GB"/>
        </w:rPr>
        <w:t>Information about how to pay for</w:t>
      </w:r>
      <w:r w:rsidR="0024473E" w:rsidRPr="00AA1810">
        <w:rPr>
          <w:shd w:val="clear" w:color="auto" w:fill="FFFFFF"/>
          <w:lang w:eastAsia="en-GB"/>
        </w:rPr>
        <w:t xml:space="preserve"> your study / trainin</w:t>
      </w:r>
      <w:r w:rsidR="005F7DEA" w:rsidRPr="00AA1810">
        <w:rPr>
          <w:shd w:val="clear" w:color="auto" w:fill="FFFFFF"/>
          <w:lang w:eastAsia="en-GB"/>
        </w:rPr>
        <w:t xml:space="preserve">g is available </w:t>
      </w:r>
      <w:r w:rsidR="00AA1810">
        <w:rPr>
          <w:shd w:val="clear" w:color="auto" w:fill="FFFFFF"/>
          <w:lang w:eastAsia="en-GB"/>
        </w:rPr>
        <w:t xml:space="preserve">on the Careers </w:t>
      </w:r>
      <w:r w:rsidR="00AA1810" w:rsidRPr="00AA1810">
        <w:rPr>
          <w:b/>
          <w:bCs/>
          <w:shd w:val="clear" w:color="auto" w:fill="FFFFFF"/>
          <w:lang w:eastAsia="en-GB"/>
        </w:rPr>
        <w:t>website</w:t>
      </w:r>
      <w:r w:rsidR="00AA1810">
        <w:rPr>
          <w:shd w:val="clear" w:color="auto" w:fill="FFFFFF"/>
          <w:lang w:eastAsia="en-GB"/>
        </w:rPr>
        <w:t xml:space="preserve"> </w:t>
      </w:r>
      <w:r w:rsidR="005F7DEA" w:rsidRPr="00AA1810">
        <w:rPr>
          <w:shd w:val="clear" w:color="auto" w:fill="FFFFFF"/>
          <w:lang w:eastAsia="en-GB"/>
        </w:rPr>
        <w:t>here</w:t>
      </w:r>
      <w:r w:rsidR="0024473E" w:rsidRPr="00AA1810">
        <w:rPr>
          <w:shd w:val="clear" w:color="auto" w:fill="FFFFFF"/>
          <w:lang w:eastAsia="en-GB"/>
        </w:rPr>
        <w:t>:</w:t>
      </w:r>
    </w:p>
    <w:p w14:paraId="54C5D2CD" w14:textId="2BFE1D9D" w:rsidR="0024473E" w:rsidRPr="0024473E" w:rsidRDefault="0024473E" w:rsidP="00AA1810">
      <w:pPr>
        <w:ind w:left="4253"/>
        <w:rPr>
          <w:b/>
          <w:bCs/>
          <w:color w:val="0D0D0D" w:themeColor="text1" w:themeTint="F2"/>
          <w:shd w:val="clear" w:color="auto" w:fill="FFFFFF"/>
          <w:lang w:eastAsia="en-GB"/>
        </w:rPr>
      </w:pPr>
      <w:r>
        <w:br/>
      </w:r>
      <w:r w:rsidR="00D80338" w:rsidRPr="00D80338">
        <w:rPr>
          <w:b/>
        </w:rPr>
        <w:t>https://</w:t>
      </w:r>
      <w:hyperlink r:id="rId51" w:history="1">
        <w:r w:rsidRPr="0013190A">
          <w:rPr>
            <w:rStyle w:val="Hyperlink"/>
            <w:b/>
            <w:bCs/>
            <w:color w:val="0D0D0D" w:themeColor="text1" w:themeTint="F2"/>
            <w:u w:val="none"/>
            <w:shd w:val="clear" w:color="auto" w:fill="FFFFFF"/>
            <w:lang w:eastAsia="en-GB"/>
          </w:rPr>
          <w:t>tinyurl.com/4u3w683v</w:t>
        </w:r>
      </w:hyperlink>
    </w:p>
    <w:p w14:paraId="583454A9" w14:textId="3E029064" w:rsidR="0024473E" w:rsidRDefault="0024473E" w:rsidP="0024473E"/>
    <w:p w14:paraId="46E20B2B" w14:textId="4E3946A6" w:rsidR="00AD4A6A" w:rsidRDefault="00AD4A6A" w:rsidP="00EB7FDE"/>
    <w:p w14:paraId="11B5722C" w14:textId="21606259" w:rsidR="0024473E" w:rsidRDefault="00D8565D" w:rsidP="00AA1810">
      <w:pPr>
        <w:pStyle w:val="ListParagraph"/>
        <w:numPr>
          <w:ilvl w:val="0"/>
          <w:numId w:val="31"/>
        </w:numPr>
        <w:ind w:left="4253" w:hanging="567"/>
      </w:pPr>
      <w:r w:rsidRPr="00613DC0">
        <w:rPr>
          <w:noProof/>
        </w:rPr>
        <w:drawing>
          <wp:anchor distT="0" distB="0" distL="114300" distR="114300" simplePos="0" relativeHeight="251872256" behindDoc="0" locked="0" layoutInCell="1" allowOverlap="1" wp14:anchorId="6FCA0EB2" wp14:editId="763DCB85">
            <wp:simplePos x="0" y="0"/>
            <wp:positionH relativeFrom="column">
              <wp:posOffset>-116205</wp:posOffset>
            </wp:positionH>
            <wp:positionV relativeFrom="paragraph">
              <wp:posOffset>155842</wp:posOffset>
            </wp:positionV>
            <wp:extent cx="1901190" cy="956310"/>
            <wp:effectExtent l="0" t="0" r="3810" b="0"/>
            <wp:wrapNone/>
            <wp:docPr id="773988599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988599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FDE">
        <w:t xml:space="preserve">Information about disability support in school </w:t>
      </w:r>
      <w:r w:rsidR="005F7DEA">
        <w:t xml:space="preserve">is available on the Ministry of Education </w:t>
      </w:r>
      <w:r w:rsidR="005F7DEA" w:rsidRPr="00AA1810">
        <w:rPr>
          <w:b/>
          <w:bCs/>
        </w:rPr>
        <w:t>website</w:t>
      </w:r>
      <w:r w:rsidR="005F7DEA">
        <w:t xml:space="preserve"> here</w:t>
      </w:r>
      <w:r w:rsidR="0024473E">
        <w:t>:</w:t>
      </w:r>
    </w:p>
    <w:p w14:paraId="37483409" w14:textId="77777777" w:rsidR="0024473E" w:rsidRDefault="0024473E" w:rsidP="0024473E"/>
    <w:p w14:paraId="0351ED23" w14:textId="17F08BCA" w:rsidR="0024473E" w:rsidRPr="00AA1810" w:rsidRDefault="00D80338" w:rsidP="00D80338">
      <w:pPr>
        <w:ind w:left="4253"/>
        <w:rPr>
          <w:rStyle w:val="Hyperlink"/>
          <w:b/>
          <w:bCs/>
          <w:color w:val="0D0D0D" w:themeColor="text1" w:themeTint="F2"/>
          <w:u w:val="none"/>
          <w:shd w:val="clear" w:color="auto" w:fill="FFFFFF"/>
          <w:lang w:eastAsia="en-GB"/>
        </w:rPr>
      </w:pPr>
      <w:r w:rsidRPr="00D80338">
        <w:rPr>
          <w:b/>
        </w:rPr>
        <w:t>https://</w:t>
      </w:r>
      <w:r w:rsidR="00AA1810" w:rsidRPr="00AA1810">
        <w:rPr>
          <w:b/>
          <w:bCs/>
        </w:rPr>
        <w:t>tinyurl.com/2558hd7z</w:t>
      </w:r>
    </w:p>
    <w:p w14:paraId="5BE6F272" w14:textId="1DF01149" w:rsidR="00EB7FDE" w:rsidRDefault="00EB7FDE" w:rsidP="00261B59">
      <w:pPr>
        <w:rPr>
          <w:rStyle w:val="Hyperlink"/>
          <w:color w:val="0D0D0D" w:themeColor="text1" w:themeTint="F2"/>
          <w:u w:val="none"/>
          <w:shd w:val="clear" w:color="auto" w:fill="FFFFFF"/>
          <w:lang w:eastAsia="en-GB"/>
        </w:rPr>
      </w:pPr>
    </w:p>
    <w:p w14:paraId="2A5B1247" w14:textId="2BB0B4C8" w:rsidR="00261B59" w:rsidRPr="00AA1810" w:rsidRDefault="00AA1810" w:rsidP="00AA1810">
      <w:pPr>
        <w:pStyle w:val="ListParagraph"/>
        <w:numPr>
          <w:ilvl w:val="0"/>
          <w:numId w:val="31"/>
        </w:numPr>
        <w:ind w:left="4253" w:hanging="567"/>
        <w:rPr>
          <w:rStyle w:val="Hyperlink"/>
          <w:color w:val="0D0D0D" w:themeColor="text1" w:themeTint="F2"/>
          <w:u w:val="none"/>
          <w:shd w:val="clear" w:color="auto" w:fill="FFFFFF"/>
          <w:lang w:eastAsia="en-GB"/>
        </w:rPr>
      </w:pPr>
      <w:r w:rsidRPr="006A208F">
        <w:rPr>
          <w:rStyle w:val="Hyperlink"/>
          <w:noProof/>
          <w:color w:val="0D0D0D" w:themeColor="text1" w:themeTint="F2"/>
          <w:u w:val="none"/>
          <w:shd w:val="clear" w:color="auto" w:fill="FFFFFF"/>
          <w:lang w:eastAsia="en-GB"/>
        </w:rPr>
        <w:drawing>
          <wp:anchor distT="0" distB="0" distL="114300" distR="114300" simplePos="0" relativeHeight="251873280" behindDoc="0" locked="0" layoutInCell="1" allowOverlap="1" wp14:anchorId="6DD9E4B5" wp14:editId="57175B48">
            <wp:simplePos x="0" y="0"/>
            <wp:positionH relativeFrom="column">
              <wp:posOffset>180741</wp:posOffset>
            </wp:positionH>
            <wp:positionV relativeFrom="paragraph">
              <wp:posOffset>165435</wp:posOffset>
            </wp:positionV>
            <wp:extent cx="1371600" cy="1493359"/>
            <wp:effectExtent l="0" t="0" r="0" b="0"/>
            <wp:wrapNone/>
            <wp:docPr id="201341099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41099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9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DEA" w:rsidRPr="00AA1810">
        <w:rPr>
          <w:rStyle w:val="Hyperlink"/>
          <w:color w:val="0D0D0D" w:themeColor="text1" w:themeTint="F2"/>
          <w:u w:val="none"/>
          <w:shd w:val="clear" w:color="auto" w:fill="FFFFFF"/>
          <w:lang w:eastAsia="en-GB"/>
        </w:rPr>
        <w:t>Information about s</w:t>
      </w:r>
      <w:r w:rsidR="00912B1B" w:rsidRPr="00AA1810">
        <w:rPr>
          <w:rStyle w:val="Hyperlink"/>
          <w:color w:val="0D0D0D" w:themeColor="text1" w:themeTint="F2"/>
          <w:u w:val="none"/>
          <w:shd w:val="clear" w:color="auto" w:fill="FFFFFF"/>
          <w:lang w:eastAsia="en-GB"/>
        </w:rPr>
        <w:t>tudy / training options</w:t>
      </w:r>
      <w:r w:rsidR="0020573A" w:rsidRPr="00AA1810">
        <w:rPr>
          <w:rStyle w:val="Hyperlink"/>
          <w:color w:val="0D0D0D" w:themeColor="text1" w:themeTint="F2"/>
          <w:u w:val="none"/>
          <w:shd w:val="clear" w:color="auto" w:fill="FFFFFF"/>
          <w:lang w:eastAsia="en-GB"/>
        </w:rPr>
        <w:t xml:space="preserve"> is available</w:t>
      </w:r>
      <w:r>
        <w:rPr>
          <w:rStyle w:val="Hyperlink"/>
          <w:color w:val="0D0D0D" w:themeColor="text1" w:themeTint="F2"/>
          <w:u w:val="none"/>
          <w:shd w:val="clear" w:color="auto" w:fill="FFFFFF"/>
          <w:lang w:eastAsia="en-GB"/>
        </w:rPr>
        <w:t xml:space="preserve"> on the Careers </w:t>
      </w:r>
      <w:r w:rsidRPr="00AA1810">
        <w:rPr>
          <w:rStyle w:val="Hyperlink"/>
          <w:b/>
          <w:bCs/>
          <w:color w:val="0D0D0D" w:themeColor="text1" w:themeTint="F2"/>
          <w:u w:val="none"/>
          <w:shd w:val="clear" w:color="auto" w:fill="FFFFFF"/>
          <w:lang w:eastAsia="en-GB"/>
        </w:rPr>
        <w:t>website</w:t>
      </w:r>
      <w:r w:rsidR="0020573A" w:rsidRPr="00AA1810">
        <w:rPr>
          <w:rStyle w:val="Hyperlink"/>
          <w:color w:val="0D0D0D" w:themeColor="text1" w:themeTint="F2"/>
          <w:u w:val="none"/>
          <w:shd w:val="clear" w:color="auto" w:fill="FFFFFF"/>
          <w:lang w:eastAsia="en-GB"/>
        </w:rPr>
        <w:t xml:space="preserve"> here</w:t>
      </w:r>
      <w:r w:rsidR="00912B1B" w:rsidRPr="00AA1810">
        <w:rPr>
          <w:rStyle w:val="Hyperlink"/>
          <w:color w:val="0D0D0D" w:themeColor="text1" w:themeTint="F2"/>
          <w:u w:val="none"/>
          <w:shd w:val="clear" w:color="auto" w:fill="FFFFFF"/>
          <w:lang w:eastAsia="en-GB"/>
        </w:rPr>
        <w:t>:</w:t>
      </w:r>
    </w:p>
    <w:p w14:paraId="59ADB30B" w14:textId="77777777" w:rsidR="00261B59" w:rsidRDefault="00261B59" w:rsidP="00261B59">
      <w:pPr>
        <w:rPr>
          <w:rStyle w:val="Hyperlink"/>
          <w:color w:val="0D0D0D" w:themeColor="text1" w:themeTint="F2"/>
          <w:u w:val="none"/>
          <w:shd w:val="clear" w:color="auto" w:fill="FFFFFF"/>
          <w:lang w:eastAsia="en-GB"/>
        </w:rPr>
      </w:pPr>
    </w:p>
    <w:p w14:paraId="68AAC2B1" w14:textId="7AAEEC11" w:rsidR="00261B59" w:rsidRPr="00261B59" w:rsidRDefault="00D80338" w:rsidP="00AA1810">
      <w:pPr>
        <w:ind w:left="4253"/>
        <w:rPr>
          <w:rStyle w:val="Hyperlink"/>
          <w:b/>
          <w:bCs/>
          <w:color w:val="000000" w:themeColor="text1"/>
          <w:u w:val="none"/>
          <w:lang w:eastAsia="en-GB"/>
        </w:rPr>
      </w:pPr>
      <w:r w:rsidRPr="00D80338">
        <w:rPr>
          <w:b/>
        </w:rPr>
        <w:t>https://</w:t>
      </w:r>
      <w:hyperlink r:id="rId54" w:history="1">
        <w:r w:rsidR="00261B59" w:rsidRPr="00261B59">
          <w:rPr>
            <w:rStyle w:val="Hyperlink"/>
            <w:b/>
            <w:bCs/>
            <w:color w:val="0D0D0D" w:themeColor="text1" w:themeTint="F2"/>
            <w:u w:val="none"/>
            <w:shd w:val="clear" w:color="auto" w:fill="FFFFFF"/>
            <w:lang w:eastAsia="en-GB"/>
          </w:rPr>
          <w:t>tinyurl.com/2z7bnjz9</w:t>
        </w:r>
      </w:hyperlink>
    </w:p>
    <w:p w14:paraId="6F6E06CB" w14:textId="14EFBBDB" w:rsidR="00912563" w:rsidRDefault="00912563" w:rsidP="0024473E">
      <w:r>
        <w:br w:type="page"/>
      </w:r>
    </w:p>
    <w:p w14:paraId="7F09448C" w14:textId="6663B899" w:rsidR="00EC5F32" w:rsidRPr="00504BE6" w:rsidRDefault="003A64A0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152B12F6" wp14:editId="3B018483">
                <wp:simplePos x="0" y="0"/>
                <wp:positionH relativeFrom="margin">
                  <wp:posOffset>-349624</wp:posOffset>
                </wp:positionH>
                <wp:positionV relativeFrom="paragraph">
                  <wp:posOffset>-268941</wp:posOffset>
                </wp:positionV>
                <wp:extent cx="6234430" cy="9009529"/>
                <wp:effectExtent l="0" t="0" r="13970" b="2032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009529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FBE6CF" id="Rectangle: Rounded Corners 24" o:spid="_x0000_s1026" style="position:absolute;margin-left:-27.55pt;margin-top:-21.2pt;width:490.9pt;height:709.4pt;z-index:-25153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" filled="f" strokecolor="windowText">
                <w10:wrap anchorx="margin"/>
              </v:rect>
            </w:pict>
          </mc:Fallback>
        </mc:AlternateContent>
      </w:r>
      <w:r w:rsidR="00955814">
        <w:rPr>
          <w:noProof/>
        </w:rPr>
        <w:drawing>
          <wp:anchor distT="0" distB="0" distL="114300" distR="114300" simplePos="0" relativeHeight="251819008" behindDoc="0" locked="0" layoutInCell="1" allowOverlap="1" wp14:anchorId="40E4DB52" wp14:editId="06851083">
            <wp:simplePos x="0" y="0"/>
            <wp:positionH relativeFrom="margin">
              <wp:posOffset>-41275</wp:posOffset>
            </wp:positionH>
            <wp:positionV relativeFrom="margin">
              <wp:posOffset>58420</wp:posOffset>
            </wp:positionV>
            <wp:extent cx="1752600" cy="544830"/>
            <wp:effectExtent l="0" t="0" r="0" b="7620"/>
            <wp:wrapSquare wrapText="bothSides"/>
            <wp:docPr id="1375177603" name="Picture 1375177603" descr="Logo: Te Kāwanatanga o Aotearoa New Zealand Govern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504BE6">
        <w:rPr>
          <w:rFonts w:eastAsia="Times New Roman" w:cs="Arial"/>
          <w:szCs w:val="32"/>
          <w:lang w:eastAsia="en-NZ"/>
        </w:rPr>
        <w:t xml:space="preserve">the New Zealand Government. </w:t>
      </w:r>
    </w:p>
    <w:p w14:paraId="2197B535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540F7FF4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31EE7387" wp14:editId="23D2D61D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>ted into Easy Read by the Make i</w:t>
      </w:r>
      <w:r w:rsidR="00EC5F32" w:rsidRPr="00E43F08">
        <w:rPr>
          <w:rFonts w:eastAsia="Times New Roman" w:cs="Arial"/>
          <w:szCs w:val="32"/>
          <w:lang w:eastAsia="en-NZ"/>
        </w:rPr>
        <w:t xml:space="preserve">t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71AC9B57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6A6CE8BB" wp14:editId="6F2931BC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D0416F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81120" behindDoc="1" locked="0" layoutInCell="1" allowOverlap="1" wp14:anchorId="1A65F767" wp14:editId="54D0F8DE">
            <wp:simplePos x="0" y="0"/>
            <wp:positionH relativeFrom="margin">
              <wp:posOffset>283845</wp:posOffset>
            </wp:positionH>
            <wp:positionV relativeFrom="paragraph">
              <wp:posOffset>1071880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216AF74C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1F9DEC63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08825A46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0BCDEDC6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85216" behindDoc="0" locked="0" layoutInCell="1" allowOverlap="1" wp14:anchorId="6FE83D4E" wp14:editId="48077DD2">
            <wp:simplePos x="0" y="0"/>
            <wp:positionH relativeFrom="margin">
              <wp:posOffset>32385</wp:posOffset>
            </wp:positionH>
            <wp:positionV relativeFrom="paragraph">
              <wp:posOffset>106045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76277D33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63FAF72D" w14:textId="77777777" w:rsidR="00EC5F32" w:rsidRPr="00E43F08" w:rsidRDefault="00EC5F32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1786240" behindDoc="0" locked="0" layoutInCell="1" allowOverlap="1" wp14:anchorId="6EAC4224" wp14:editId="6172565D">
            <wp:simplePos x="0" y="0"/>
            <wp:positionH relativeFrom="column">
              <wp:posOffset>419735</wp:posOffset>
            </wp:positionH>
            <wp:positionV relativeFrom="paragraph">
              <wp:posOffset>9525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t>Photosymbols.com</w:t>
      </w:r>
    </w:p>
    <w:p w14:paraId="2DE957AF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6BD5A259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rPr>
          <w:color w:val="000000"/>
          <w:shd w:val="clear" w:color="auto" w:fill="FFFFFF"/>
        </w:rPr>
        <w:t>SGC Image Works</w:t>
      </w:r>
    </w:p>
    <w:p w14:paraId="7DC21EFF" w14:textId="77777777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1B2C27C8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809792" behindDoc="0" locked="0" layoutInCell="1" allowOverlap="1" wp14:anchorId="7A680E37" wp14:editId="04F64B6C">
            <wp:simplePos x="0" y="0"/>
            <wp:positionH relativeFrom="column">
              <wp:posOffset>556260</wp:posOffset>
            </wp:positionH>
            <wp:positionV relativeFrom="paragraph">
              <wp:posOffset>15875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6AA">
        <w:rPr>
          <w:shd w:val="clear" w:color="auto" w:fill="FFFFFF"/>
        </w:rPr>
        <w:t>T.</w:t>
      </w:r>
      <w:r w:rsidR="003831EB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07FEE2F9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83168" behindDoc="0" locked="0" layoutInCell="1" allowOverlap="1" wp14:anchorId="77B81006" wp14:editId="6B4BB34F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0"/>
    </w:p>
    <w:sectPr w:rsidR="00E757C5" w:rsidRPr="0060011B" w:rsidSect="009827F3">
      <w:footerReference w:type="even" r:id="rId63"/>
      <w:footerReference w:type="default" r:id="rId64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4E07B" w14:textId="77777777" w:rsidR="00794EEE" w:rsidRDefault="00794EEE">
      <w:pPr>
        <w:spacing w:line="240" w:lineRule="auto"/>
      </w:pPr>
      <w:r>
        <w:separator/>
      </w:r>
    </w:p>
  </w:endnote>
  <w:endnote w:type="continuationSeparator" w:id="0">
    <w:p w14:paraId="47B7BEA5" w14:textId="77777777" w:rsidR="00794EEE" w:rsidRDefault="00794E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DDB5C88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3798DFE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921FB30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77AE237F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8693F4" w14:textId="77777777" w:rsidR="00794EEE" w:rsidRDefault="00794EEE">
      <w:pPr>
        <w:spacing w:line="240" w:lineRule="auto"/>
      </w:pPr>
      <w:r>
        <w:separator/>
      </w:r>
    </w:p>
  </w:footnote>
  <w:footnote w:type="continuationSeparator" w:id="0">
    <w:p w14:paraId="024CC9DE" w14:textId="77777777" w:rsidR="00794EEE" w:rsidRDefault="00794EE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47578E"/>
    <w:multiLevelType w:val="hybridMultilevel"/>
    <w:tmpl w:val="76703886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 w15:restartNumberingAfterBreak="0">
    <w:nsid w:val="031E3282"/>
    <w:multiLevelType w:val="hybridMultilevel"/>
    <w:tmpl w:val="CE5C4406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612C2F"/>
    <w:multiLevelType w:val="hybridMultilevel"/>
    <w:tmpl w:val="6906635C"/>
    <w:lvl w:ilvl="0" w:tplc="08090001">
      <w:start w:val="1"/>
      <w:numFmt w:val="bullet"/>
      <w:lvlText w:val=""/>
      <w:lvlJc w:val="left"/>
      <w:pPr>
        <w:ind w:left="72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0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87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94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01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08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16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23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3040" w:hanging="360"/>
      </w:pPr>
      <w:rPr>
        <w:rFonts w:ascii="Wingdings" w:hAnsi="Wingdings" w:hint="default"/>
      </w:rPr>
    </w:lvl>
  </w:abstractNum>
  <w:abstractNum w:abstractNumId="7" w15:restartNumberingAfterBreak="0">
    <w:nsid w:val="0F49183A"/>
    <w:multiLevelType w:val="hybridMultilevel"/>
    <w:tmpl w:val="2BB63FDE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10A40519"/>
    <w:multiLevelType w:val="hybridMultilevel"/>
    <w:tmpl w:val="600AD0C6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12BA12FC"/>
    <w:multiLevelType w:val="hybridMultilevel"/>
    <w:tmpl w:val="27E61770"/>
    <w:lvl w:ilvl="0" w:tplc="8F788428">
      <w:start w:val="1"/>
      <w:numFmt w:val="bullet"/>
      <w:pStyle w:val="Bullet1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 w15:restartNumberingAfterBreak="0">
    <w:nsid w:val="2E1B0E04"/>
    <w:multiLevelType w:val="hybridMultilevel"/>
    <w:tmpl w:val="AC8E48F0"/>
    <w:lvl w:ilvl="0" w:tplc="14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3" w15:restartNumberingAfterBreak="0">
    <w:nsid w:val="321C06B0"/>
    <w:multiLevelType w:val="hybridMultilevel"/>
    <w:tmpl w:val="5F8E37B0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 w15:restartNumberingAfterBreak="0">
    <w:nsid w:val="362F670D"/>
    <w:multiLevelType w:val="hybridMultilevel"/>
    <w:tmpl w:val="4EA6943E"/>
    <w:lvl w:ilvl="0" w:tplc="14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5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 w15:restartNumberingAfterBreak="0">
    <w:nsid w:val="37B3066C"/>
    <w:multiLevelType w:val="hybridMultilevel"/>
    <w:tmpl w:val="1D4670BA"/>
    <w:lvl w:ilvl="0" w:tplc="08090001">
      <w:start w:val="1"/>
      <w:numFmt w:val="bullet"/>
      <w:lvlText w:val=""/>
      <w:lvlJc w:val="left"/>
      <w:pPr>
        <w:ind w:left="44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2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9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6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3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8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5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253" w:hanging="360"/>
      </w:pPr>
      <w:rPr>
        <w:rFonts w:ascii="Wingdings" w:hAnsi="Wingdings" w:hint="default"/>
      </w:rPr>
    </w:lvl>
  </w:abstractNum>
  <w:abstractNum w:abstractNumId="17" w15:restartNumberingAfterBreak="0">
    <w:nsid w:val="38542DC0"/>
    <w:multiLevelType w:val="hybridMultilevel"/>
    <w:tmpl w:val="B210844A"/>
    <w:lvl w:ilvl="0" w:tplc="08090001">
      <w:start w:val="1"/>
      <w:numFmt w:val="bullet"/>
      <w:lvlText w:val=""/>
      <w:lvlJc w:val="left"/>
      <w:pPr>
        <w:ind w:left="44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2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9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6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3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8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5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253" w:hanging="360"/>
      </w:pPr>
      <w:rPr>
        <w:rFonts w:ascii="Wingdings" w:hAnsi="Wingdings" w:hint="default"/>
      </w:rPr>
    </w:lvl>
  </w:abstractNum>
  <w:abstractNum w:abstractNumId="18" w15:restartNumberingAfterBreak="0">
    <w:nsid w:val="3A173DC3"/>
    <w:multiLevelType w:val="hybridMultilevel"/>
    <w:tmpl w:val="63949630"/>
    <w:lvl w:ilvl="0" w:tplc="08090001">
      <w:start w:val="1"/>
      <w:numFmt w:val="bullet"/>
      <w:lvlText w:val=""/>
      <w:lvlJc w:val="left"/>
      <w:pPr>
        <w:ind w:left="72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0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87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94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01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08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16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23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3040" w:hanging="360"/>
      </w:pPr>
      <w:rPr>
        <w:rFonts w:ascii="Wingdings" w:hAnsi="Wingdings" w:hint="default"/>
      </w:rPr>
    </w:lvl>
  </w:abstractNum>
  <w:abstractNum w:abstractNumId="19" w15:restartNumberingAfterBreak="0">
    <w:nsid w:val="44E13253"/>
    <w:multiLevelType w:val="hybridMultilevel"/>
    <w:tmpl w:val="A2041E16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0" w15:restartNumberingAfterBreak="0">
    <w:nsid w:val="47501DB8"/>
    <w:multiLevelType w:val="hybridMultilevel"/>
    <w:tmpl w:val="0CDA75C0"/>
    <w:lvl w:ilvl="0" w:tplc="846EF614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1" w15:restartNumberingAfterBreak="0">
    <w:nsid w:val="49684F0C"/>
    <w:multiLevelType w:val="hybridMultilevel"/>
    <w:tmpl w:val="644C3074"/>
    <w:lvl w:ilvl="0" w:tplc="0809000F">
      <w:start w:val="1"/>
      <w:numFmt w:val="decimal"/>
      <w:lvlText w:val="%1."/>
      <w:lvlJc w:val="left"/>
      <w:pPr>
        <w:ind w:left="4406" w:hanging="360"/>
      </w:pPr>
    </w:lvl>
    <w:lvl w:ilvl="1" w:tplc="08090019" w:tentative="1">
      <w:start w:val="1"/>
      <w:numFmt w:val="lowerLetter"/>
      <w:lvlText w:val="%2."/>
      <w:lvlJc w:val="left"/>
      <w:pPr>
        <w:ind w:left="5126" w:hanging="360"/>
      </w:pPr>
    </w:lvl>
    <w:lvl w:ilvl="2" w:tplc="0809001B" w:tentative="1">
      <w:start w:val="1"/>
      <w:numFmt w:val="lowerRoman"/>
      <w:lvlText w:val="%3."/>
      <w:lvlJc w:val="right"/>
      <w:pPr>
        <w:ind w:left="5846" w:hanging="180"/>
      </w:pPr>
    </w:lvl>
    <w:lvl w:ilvl="3" w:tplc="0809000F" w:tentative="1">
      <w:start w:val="1"/>
      <w:numFmt w:val="decimal"/>
      <w:lvlText w:val="%4."/>
      <w:lvlJc w:val="left"/>
      <w:pPr>
        <w:ind w:left="6566" w:hanging="360"/>
      </w:pPr>
    </w:lvl>
    <w:lvl w:ilvl="4" w:tplc="08090019" w:tentative="1">
      <w:start w:val="1"/>
      <w:numFmt w:val="lowerLetter"/>
      <w:lvlText w:val="%5."/>
      <w:lvlJc w:val="left"/>
      <w:pPr>
        <w:ind w:left="7286" w:hanging="360"/>
      </w:pPr>
    </w:lvl>
    <w:lvl w:ilvl="5" w:tplc="0809001B" w:tentative="1">
      <w:start w:val="1"/>
      <w:numFmt w:val="lowerRoman"/>
      <w:lvlText w:val="%6."/>
      <w:lvlJc w:val="right"/>
      <w:pPr>
        <w:ind w:left="8006" w:hanging="180"/>
      </w:pPr>
    </w:lvl>
    <w:lvl w:ilvl="6" w:tplc="0809000F" w:tentative="1">
      <w:start w:val="1"/>
      <w:numFmt w:val="decimal"/>
      <w:lvlText w:val="%7."/>
      <w:lvlJc w:val="left"/>
      <w:pPr>
        <w:ind w:left="8726" w:hanging="360"/>
      </w:pPr>
    </w:lvl>
    <w:lvl w:ilvl="7" w:tplc="08090019" w:tentative="1">
      <w:start w:val="1"/>
      <w:numFmt w:val="lowerLetter"/>
      <w:lvlText w:val="%8."/>
      <w:lvlJc w:val="left"/>
      <w:pPr>
        <w:ind w:left="9446" w:hanging="360"/>
      </w:pPr>
    </w:lvl>
    <w:lvl w:ilvl="8" w:tplc="0809001B" w:tentative="1">
      <w:start w:val="1"/>
      <w:numFmt w:val="lowerRoman"/>
      <w:lvlText w:val="%9."/>
      <w:lvlJc w:val="right"/>
      <w:pPr>
        <w:ind w:left="10166" w:hanging="180"/>
      </w:pPr>
    </w:lvl>
  </w:abstractNum>
  <w:abstractNum w:abstractNumId="22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3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62400D"/>
    <w:multiLevelType w:val="hybridMultilevel"/>
    <w:tmpl w:val="E5C44CC2"/>
    <w:lvl w:ilvl="0" w:tplc="08090001">
      <w:start w:val="1"/>
      <w:numFmt w:val="bullet"/>
      <w:lvlText w:val=""/>
      <w:lvlJc w:val="left"/>
      <w:pPr>
        <w:ind w:left="44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2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9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6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3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8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5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253" w:hanging="360"/>
      </w:pPr>
      <w:rPr>
        <w:rFonts w:ascii="Wingdings" w:hAnsi="Wingdings" w:hint="default"/>
      </w:rPr>
    </w:lvl>
  </w:abstractNum>
  <w:abstractNum w:abstractNumId="25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6" w15:restartNumberingAfterBreak="0">
    <w:nsid w:val="59F01D7B"/>
    <w:multiLevelType w:val="hybridMultilevel"/>
    <w:tmpl w:val="73700DBE"/>
    <w:lvl w:ilvl="0" w:tplc="08090001">
      <w:start w:val="1"/>
      <w:numFmt w:val="bullet"/>
      <w:lvlText w:val=""/>
      <w:lvlJc w:val="left"/>
      <w:pPr>
        <w:ind w:left="44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2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9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6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3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8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5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253" w:hanging="360"/>
      </w:pPr>
      <w:rPr>
        <w:rFonts w:ascii="Wingdings" w:hAnsi="Wingdings" w:hint="default"/>
      </w:rPr>
    </w:lvl>
  </w:abstractNum>
  <w:abstractNum w:abstractNumId="27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8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BC659E"/>
    <w:multiLevelType w:val="hybridMultilevel"/>
    <w:tmpl w:val="343408EE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0" w15:restartNumberingAfterBreak="0">
    <w:nsid w:val="78994750"/>
    <w:multiLevelType w:val="hybridMultilevel"/>
    <w:tmpl w:val="1990F700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 w16cid:durableId="1313756596">
    <w:abstractNumId w:val="11"/>
  </w:num>
  <w:num w:numId="2" w16cid:durableId="1751925994">
    <w:abstractNumId w:val="4"/>
  </w:num>
  <w:num w:numId="3" w16cid:durableId="930426864">
    <w:abstractNumId w:val="25"/>
  </w:num>
  <w:num w:numId="4" w16cid:durableId="90706847">
    <w:abstractNumId w:val="27"/>
  </w:num>
  <w:num w:numId="5" w16cid:durableId="313334513">
    <w:abstractNumId w:val="15"/>
  </w:num>
  <w:num w:numId="6" w16cid:durableId="2033803924">
    <w:abstractNumId w:val="10"/>
  </w:num>
  <w:num w:numId="7" w16cid:durableId="808132422">
    <w:abstractNumId w:val="5"/>
  </w:num>
  <w:num w:numId="8" w16cid:durableId="1143546541">
    <w:abstractNumId w:val="23"/>
  </w:num>
  <w:num w:numId="9" w16cid:durableId="279923130">
    <w:abstractNumId w:val="1"/>
  </w:num>
  <w:num w:numId="10" w16cid:durableId="1141115467">
    <w:abstractNumId w:val="22"/>
  </w:num>
  <w:num w:numId="11" w16cid:durableId="1254901281">
    <w:abstractNumId w:val="0"/>
  </w:num>
  <w:num w:numId="12" w16cid:durableId="2111922917">
    <w:abstractNumId w:val="28"/>
  </w:num>
  <w:num w:numId="13" w16cid:durableId="1623463281">
    <w:abstractNumId w:val="16"/>
  </w:num>
  <w:num w:numId="14" w16cid:durableId="1908877865">
    <w:abstractNumId w:val="8"/>
  </w:num>
  <w:num w:numId="15" w16cid:durableId="1778407234">
    <w:abstractNumId w:val="17"/>
  </w:num>
  <w:num w:numId="16" w16cid:durableId="1354190744">
    <w:abstractNumId w:val="21"/>
  </w:num>
  <w:num w:numId="17" w16cid:durableId="1196623553">
    <w:abstractNumId w:val="19"/>
  </w:num>
  <w:num w:numId="18" w16cid:durableId="1824009765">
    <w:abstractNumId w:val="30"/>
  </w:num>
  <w:num w:numId="19" w16cid:durableId="1934630714">
    <w:abstractNumId w:val="13"/>
  </w:num>
  <w:num w:numId="20" w16cid:durableId="1681152029">
    <w:abstractNumId w:val="7"/>
  </w:num>
  <w:num w:numId="21" w16cid:durableId="463357402">
    <w:abstractNumId w:val="3"/>
  </w:num>
  <w:num w:numId="22" w16cid:durableId="1942060520">
    <w:abstractNumId w:val="6"/>
  </w:num>
  <w:num w:numId="23" w16cid:durableId="1766460477">
    <w:abstractNumId w:val="18"/>
  </w:num>
  <w:num w:numId="24" w16cid:durableId="1818111188">
    <w:abstractNumId w:val="29"/>
  </w:num>
  <w:num w:numId="25" w16cid:durableId="581838646">
    <w:abstractNumId w:val="9"/>
  </w:num>
  <w:num w:numId="26" w16cid:durableId="2061050457">
    <w:abstractNumId w:val="24"/>
  </w:num>
  <w:num w:numId="27" w16cid:durableId="1343584824">
    <w:abstractNumId w:val="2"/>
  </w:num>
  <w:num w:numId="28" w16cid:durableId="805782374">
    <w:abstractNumId w:val="26"/>
  </w:num>
  <w:num w:numId="29" w16cid:durableId="384837718">
    <w:abstractNumId w:val="12"/>
  </w:num>
  <w:num w:numId="30" w16cid:durableId="2005545394">
    <w:abstractNumId w:val="14"/>
  </w:num>
  <w:num w:numId="31" w16cid:durableId="42338479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qwUAJqWO8ywAAAA="/>
  </w:docVars>
  <w:rsids>
    <w:rsidRoot w:val="00F532C8"/>
    <w:rsid w:val="000013CC"/>
    <w:rsid w:val="000045D2"/>
    <w:rsid w:val="00004D64"/>
    <w:rsid w:val="00005DB6"/>
    <w:rsid w:val="000064D2"/>
    <w:rsid w:val="00013CC7"/>
    <w:rsid w:val="000227B4"/>
    <w:rsid w:val="0003092A"/>
    <w:rsid w:val="0003260B"/>
    <w:rsid w:val="0004557B"/>
    <w:rsid w:val="0007594E"/>
    <w:rsid w:val="0008372B"/>
    <w:rsid w:val="00085E05"/>
    <w:rsid w:val="00087270"/>
    <w:rsid w:val="0009079F"/>
    <w:rsid w:val="000A3C46"/>
    <w:rsid w:val="000B451B"/>
    <w:rsid w:val="000B7364"/>
    <w:rsid w:val="000D2B45"/>
    <w:rsid w:val="000E5952"/>
    <w:rsid w:val="000F3765"/>
    <w:rsid w:val="001004BE"/>
    <w:rsid w:val="00100E36"/>
    <w:rsid w:val="00122416"/>
    <w:rsid w:val="00122431"/>
    <w:rsid w:val="00124EA8"/>
    <w:rsid w:val="0013123E"/>
    <w:rsid w:val="0013190A"/>
    <w:rsid w:val="001429CD"/>
    <w:rsid w:val="00153E04"/>
    <w:rsid w:val="001754F4"/>
    <w:rsid w:val="00197F30"/>
    <w:rsid w:val="001A5636"/>
    <w:rsid w:val="001A7428"/>
    <w:rsid w:val="001B4DD5"/>
    <w:rsid w:val="001D223E"/>
    <w:rsid w:val="001D7332"/>
    <w:rsid w:val="001E3429"/>
    <w:rsid w:val="00201791"/>
    <w:rsid w:val="0020573A"/>
    <w:rsid w:val="00226F54"/>
    <w:rsid w:val="00230212"/>
    <w:rsid w:val="00234578"/>
    <w:rsid w:val="0024473E"/>
    <w:rsid w:val="00256D54"/>
    <w:rsid w:val="00257D60"/>
    <w:rsid w:val="00261B59"/>
    <w:rsid w:val="00261BF8"/>
    <w:rsid w:val="00266B9F"/>
    <w:rsid w:val="00272BDF"/>
    <w:rsid w:val="00274D7C"/>
    <w:rsid w:val="00281C86"/>
    <w:rsid w:val="00284CF5"/>
    <w:rsid w:val="002C3199"/>
    <w:rsid w:val="002E354B"/>
    <w:rsid w:val="002F3BFE"/>
    <w:rsid w:val="00306DF7"/>
    <w:rsid w:val="00315307"/>
    <w:rsid w:val="00323EB3"/>
    <w:rsid w:val="0033687A"/>
    <w:rsid w:val="00371C85"/>
    <w:rsid w:val="003831EB"/>
    <w:rsid w:val="0039405E"/>
    <w:rsid w:val="003977EB"/>
    <w:rsid w:val="003A5F71"/>
    <w:rsid w:val="003A64A0"/>
    <w:rsid w:val="003E0654"/>
    <w:rsid w:val="003E36EB"/>
    <w:rsid w:val="003E7B0C"/>
    <w:rsid w:val="003F07F7"/>
    <w:rsid w:val="003F5628"/>
    <w:rsid w:val="0042682F"/>
    <w:rsid w:val="0044447C"/>
    <w:rsid w:val="004535B5"/>
    <w:rsid w:val="004567B0"/>
    <w:rsid w:val="00492BFA"/>
    <w:rsid w:val="004A461D"/>
    <w:rsid w:val="004A4FD8"/>
    <w:rsid w:val="004B08E3"/>
    <w:rsid w:val="004F4172"/>
    <w:rsid w:val="004F56C0"/>
    <w:rsid w:val="00503AD5"/>
    <w:rsid w:val="00504BE6"/>
    <w:rsid w:val="00522E5E"/>
    <w:rsid w:val="00540167"/>
    <w:rsid w:val="005412EF"/>
    <w:rsid w:val="00563E6A"/>
    <w:rsid w:val="005643D8"/>
    <w:rsid w:val="00570380"/>
    <w:rsid w:val="005921AD"/>
    <w:rsid w:val="005B21F2"/>
    <w:rsid w:val="005C16F0"/>
    <w:rsid w:val="005D1082"/>
    <w:rsid w:val="005D657C"/>
    <w:rsid w:val="005E233A"/>
    <w:rsid w:val="005F7DEA"/>
    <w:rsid w:val="0060011B"/>
    <w:rsid w:val="00604080"/>
    <w:rsid w:val="00612482"/>
    <w:rsid w:val="00613DC0"/>
    <w:rsid w:val="00621884"/>
    <w:rsid w:val="006345D4"/>
    <w:rsid w:val="0063495C"/>
    <w:rsid w:val="0064667B"/>
    <w:rsid w:val="006554E5"/>
    <w:rsid w:val="00683296"/>
    <w:rsid w:val="00690F3F"/>
    <w:rsid w:val="0069619D"/>
    <w:rsid w:val="006A208F"/>
    <w:rsid w:val="006A5966"/>
    <w:rsid w:val="006B45FC"/>
    <w:rsid w:val="006C5C26"/>
    <w:rsid w:val="006D12ED"/>
    <w:rsid w:val="006E050D"/>
    <w:rsid w:val="00705CA3"/>
    <w:rsid w:val="00736E4E"/>
    <w:rsid w:val="007829EC"/>
    <w:rsid w:val="0078454B"/>
    <w:rsid w:val="00792B5C"/>
    <w:rsid w:val="00794EEE"/>
    <w:rsid w:val="007B0950"/>
    <w:rsid w:val="007C35FC"/>
    <w:rsid w:val="007C47EA"/>
    <w:rsid w:val="007C7764"/>
    <w:rsid w:val="007E7233"/>
    <w:rsid w:val="00840E1C"/>
    <w:rsid w:val="00842E36"/>
    <w:rsid w:val="00852190"/>
    <w:rsid w:val="008574C5"/>
    <w:rsid w:val="00860036"/>
    <w:rsid w:val="00863D53"/>
    <w:rsid w:val="008676D3"/>
    <w:rsid w:val="008678EC"/>
    <w:rsid w:val="00876AC1"/>
    <w:rsid w:val="00881E0E"/>
    <w:rsid w:val="008848CB"/>
    <w:rsid w:val="00887F23"/>
    <w:rsid w:val="00891E95"/>
    <w:rsid w:val="008B19DB"/>
    <w:rsid w:val="008C5705"/>
    <w:rsid w:val="008D437D"/>
    <w:rsid w:val="008F1010"/>
    <w:rsid w:val="00912563"/>
    <w:rsid w:val="00912B1B"/>
    <w:rsid w:val="00922E86"/>
    <w:rsid w:val="009257C6"/>
    <w:rsid w:val="009411B0"/>
    <w:rsid w:val="00941500"/>
    <w:rsid w:val="009448CA"/>
    <w:rsid w:val="0094516C"/>
    <w:rsid w:val="00955814"/>
    <w:rsid w:val="00966C11"/>
    <w:rsid w:val="009673C7"/>
    <w:rsid w:val="00974E0B"/>
    <w:rsid w:val="00975D1D"/>
    <w:rsid w:val="0098180B"/>
    <w:rsid w:val="009827F3"/>
    <w:rsid w:val="009A1122"/>
    <w:rsid w:val="009A44BB"/>
    <w:rsid w:val="00A000DD"/>
    <w:rsid w:val="00A003C8"/>
    <w:rsid w:val="00A02273"/>
    <w:rsid w:val="00A06CD6"/>
    <w:rsid w:val="00A12915"/>
    <w:rsid w:val="00A1608E"/>
    <w:rsid w:val="00A255BD"/>
    <w:rsid w:val="00A25C31"/>
    <w:rsid w:val="00A67570"/>
    <w:rsid w:val="00AA1810"/>
    <w:rsid w:val="00AC38C3"/>
    <w:rsid w:val="00AC59E4"/>
    <w:rsid w:val="00AC7A16"/>
    <w:rsid w:val="00AD4A6A"/>
    <w:rsid w:val="00AE03B2"/>
    <w:rsid w:val="00AE4BE4"/>
    <w:rsid w:val="00AE67A2"/>
    <w:rsid w:val="00AF4077"/>
    <w:rsid w:val="00B50B0B"/>
    <w:rsid w:val="00B81A2E"/>
    <w:rsid w:val="00BA02AD"/>
    <w:rsid w:val="00BA5DDE"/>
    <w:rsid w:val="00BB77FE"/>
    <w:rsid w:val="00BC1367"/>
    <w:rsid w:val="00BC210F"/>
    <w:rsid w:val="00BC7E04"/>
    <w:rsid w:val="00BD34B6"/>
    <w:rsid w:val="00BF59CD"/>
    <w:rsid w:val="00BF5DDC"/>
    <w:rsid w:val="00C06374"/>
    <w:rsid w:val="00C165C3"/>
    <w:rsid w:val="00C200AE"/>
    <w:rsid w:val="00C37F3C"/>
    <w:rsid w:val="00C507FC"/>
    <w:rsid w:val="00C867E0"/>
    <w:rsid w:val="00C9024D"/>
    <w:rsid w:val="00C93E13"/>
    <w:rsid w:val="00CB7DB1"/>
    <w:rsid w:val="00CD2F63"/>
    <w:rsid w:val="00CF1AA0"/>
    <w:rsid w:val="00CF3984"/>
    <w:rsid w:val="00CF6319"/>
    <w:rsid w:val="00D162F3"/>
    <w:rsid w:val="00D20921"/>
    <w:rsid w:val="00D268A5"/>
    <w:rsid w:val="00D47AB2"/>
    <w:rsid w:val="00D6123B"/>
    <w:rsid w:val="00D652D9"/>
    <w:rsid w:val="00D6672D"/>
    <w:rsid w:val="00D67451"/>
    <w:rsid w:val="00D70CA8"/>
    <w:rsid w:val="00D773D3"/>
    <w:rsid w:val="00D80338"/>
    <w:rsid w:val="00D852B6"/>
    <w:rsid w:val="00D8565D"/>
    <w:rsid w:val="00D927E4"/>
    <w:rsid w:val="00DA65CF"/>
    <w:rsid w:val="00DB131B"/>
    <w:rsid w:val="00DB4DE7"/>
    <w:rsid w:val="00DC0CD3"/>
    <w:rsid w:val="00DC5D2A"/>
    <w:rsid w:val="00DC6FCD"/>
    <w:rsid w:val="00DF2E18"/>
    <w:rsid w:val="00E17BF8"/>
    <w:rsid w:val="00E2329A"/>
    <w:rsid w:val="00E25EA4"/>
    <w:rsid w:val="00E301CA"/>
    <w:rsid w:val="00E446B3"/>
    <w:rsid w:val="00E56A37"/>
    <w:rsid w:val="00E67920"/>
    <w:rsid w:val="00E70224"/>
    <w:rsid w:val="00E70E61"/>
    <w:rsid w:val="00E7167E"/>
    <w:rsid w:val="00E757C5"/>
    <w:rsid w:val="00EA21AA"/>
    <w:rsid w:val="00EA567F"/>
    <w:rsid w:val="00EB5132"/>
    <w:rsid w:val="00EB5292"/>
    <w:rsid w:val="00EB7FDE"/>
    <w:rsid w:val="00EC5F32"/>
    <w:rsid w:val="00EC5F83"/>
    <w:rsid w:val="00EE49F2"/>
    <w:rsid w:val="00EF4A04"/>
    <w:rsid w:val="00F04B2A"/>
    <w:rsid w:val="00F20BCC"/>
    <w:rsid w:val="00F226C8"/>
    <w:rsid w:val="00F26226"/>
    <w:rsid w:val="00F32DCE"/>
    <w:rsid w:val="00F33DA9"/>
    <w:rsid w:val="00F462FA"/>
    <w:rsid w:val="00F532C8"/>
    <w:rsid w:val="00F60659"/>
    <w:rsid w:val="00F73B4B"/>
    <w:rsid w:val="00F87859"/>
    <w:rsid w:val="00FB0A4B"/>
    <w:rsid w:val="00FC1BD7"/>
    <w:rsid w:val="00FE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686EE40"/>
  <w15:chartTrackingRefBased/>
  <w15:docId w15:val="{27BBD65D-3B27-4042-8D8F-13A3B21B1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AA1810"/>
    <w:pPr>
      <w:spacing w:after="200"/>
      <w:ind w:left="0" w:right="-33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56"/>
      <w:szCs w:val="56"/>
      <w:lang w:val="en-NZ" w:eastAsia="en-GB"/>
    </w:rPr>
  </w:style>
  <w:style w:type="character" w:customStyle="1" w:styleId="TitleChar">
    <w:name w:val="Title Char"/>
    <w:basedOn w:val="DefaultParagraphFont"/>
    <w:link w:val="Title"/>
    <w:rsid w:val="00AA1810"/>
    <w:rPr>
      <w:rFonts w:ascii="Arial" w:eastAsiaTheme="majorEastAsia" w:hAnsi="Arial" w:cstheme="majorBidi"/>
      <w:b/>
      <w:color w:val="000000" w:themeColor="text1"/>
      <w:spacing w:val="-10"/>
      <w:kern w:val="28"/>
      <w:sz w:val="56"/>
      <w:szCs w:val="56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4473E"/>
    <w:rPr>
      <w:color w:val="605E5C"/>
      <w:shd w:val="clear" w:color="auto" w:fill="E1DFDD"/>
    </w:rPr>
  </w:style>
  <w:style w:type="paragraph" w:customStyle="1" w:styleId="Bullet1">
    <w:name w:val="Bullet1"/>
    <w:basedOn w:val="ListParagraph"/>
    <w:qFormat/>
    <w:rsid w:val="0024473E"/>
    <w:pPr>
      <w:numPr>
        <w:numId w:val="25"/>
      </w:numPr>
      <w:spacing w:before="0" w:after="120" w:line="276" w:lineRule="auto"/>
      <w:ind w:left="357" w:hanging="357"/>
    </w:pPr>
    <w:rPr>
      <w:rFonts w:eastAsia="Calibri" w:cs="Arial"/>
      <w:color w:val="000000" w:themeColor="text1"/>
      <w:sz w:val="36"/>
      <w:szCs w:val="36"/>
      <w:lang w:val="en-NZ" w:eastAsia="en-NZ"/>
    </w:rPr>
  </w:style>
  <w:style w:type="paragraph" w:styleId="Revision">
    <w:name w:val="Revision"/>
    <w:hidden/>
    <w:uiPriority w:val="99"/>
    <w:semiHidden/>
    <w:rsid w:val="003A64A0"/>
    <w:rPr>
      <w:rFonts w:ascii="Arial" w:eastAsiaTheme="minorEastAsia" w:hAnsi="Arial"/>
      <w:sz w:val="32"/>
      <w:lang w:val="en-AU"/>
    </w:rPr>
  </w:style>
  <w:style w:type="paragraph" w:styleId="NormalWeb">
    <w:name w:val="Normal (Web)"/>
    <w:basedOn w:val="Normal"/>
    <w:uiPriority w:val="99"/>
    <w:semiHidden/>
    <w:unhideWhenUsed/>
    <w:rsid w:val="00D8565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2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03203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3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4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4.jpeg"/><Relationship Id="rId24" Type="http://schemas.openxmlformats.org/officeDocument/2006/relationships/hyperlink" Target="https://tinyurl.com/4dzs627c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3.jpeg"/><Relationship Id="rId58" Type="http://schemas.openxmlformats.org/officeDocument/2006/relationships/image" Target="media/image47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0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5.jpeg"/><Relationship Id="rId64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hyperlink" Target="https://tinyurl.com/4u3w683v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8.png"/><Relationship Id="rId20" Type="http://schemas.openxmlformats.org/officeDocument/2006/relationships/image" Target="media/image13.jpeg"/><Relationship Id="rId41" Type="http://schemas.openxmlformats.org/officeDocument/2006/relationships/image" Target="media/image32.png"/><Relationship Id="rId54" Type="http://schemas.openxmlformats.org/officeDocument/2006/relationships/hyperlink" Target="https://tinyurl.com/2z7bnjz9" TargetMode="External"/><Relationship Id="rId62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tinyurl.com/yvjmbj9b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6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image" Target="media/image49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saar%20Zaheer\Dropbox\Easy%20Read\Supporting%20documents\Templates%20and%20inserts\Easy%20Read%20Template%20October%20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593787-8E56-4B40-A456-54AAE4515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October 2023</Template>
  <TotalTime>0</TotalTime>
  <Pages>3</Pages>
  <Words>647</Words>
  <Characters>3694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ansaar zaheer</dc:creator>
  <cp:keywords/>
  <dc:description/>
  <cp:lastModifiedBy>Louis Davis</cp:lastModifiedBy>
  <cp:revision>2</cp:revision>
  <dcterms:created xsi:type="dcterms:W3CDTF">2024-02-06T20:27:00Z</dcterms:created>
  <dcterms:modified xsi:type="dcterms:W3CDTF">2024-02-06T20:27:00Z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eb3118335f32a6c8285b6461657406e07ebc3de65adbe99de5244de4797a17cb</vt:lpwstr>
  </property>
</Properties>
</file>